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3B6ED" w14:textId="77777777" w:rsidR="00773A30" w:rsidRPr="00641F6A" w:rsidRDefault="00773A30" w:rsidP="00773A30">
      <w:pPr>
        <w:autoSpaceDN w:val="0"/>
        <w:snapToGrid w:val="0"/>
        <w:ind w:firstLine="0"/>
        <w:jc w:val="center"/>
        <w:rPr>
          <w:b/>
          <w:sz w:val="32"/>
          <w:szCs w:val="32"/>
        </w:rPr>
      </w:pPr>
      <w:r w:rsidRPr="00641F6A">
        <w:rPr>
          <w:b/>
          <w:sz w:val="32"/>
          <w:szCs w:val="32"/>
        </w:rPr>
        <w:t>ПРАВИТЕЛЬСТВО ЯРОСЛАВСКОЙ ОБЛАСТИ</w:t>
      </w:r>
    </w:p>
    <w:p w14:paraId="7533B6EE" w14:textId="77777777" w:rsidR="00773A30" w:rsidRPr="00641F6A" w:rsidRDefault="00773A30" w:rsidP="00773A30">
      <w:pPr>
        <w:autoSpaceDN w:val="0"/>
        <w:ind w:firstLine="0"/>
        <w:jc w:val="center"/>
        <w:rPr>
          <w:b/>
          <w:sz w:val="32"/>
          <w:szCs w:val="32"/>
        </w:rPr>
      </w:pPr>
    </w:p>
    <w:p w14:paraId="7533B6EF" w14:textId="77777777" w:rsidR="00773A30" w:rsidRPr="00641F6A" w:rsidRDefault="00773A30" w:rsidP="00773A30">
      <w:pPr>
        <w:autoSpaceDN w:val="0"/>
        <w:ind w:firstLine="0"/>
        <w:jc w:val="center"/>
        <w:rPr>
          <w:spacing w:val="20"/>
          <w:sz w:val="32"/>
          <w:szCs w:val="32"/>
        </w:rPr>
      </w:pPr>
      <w:r w:rsidRPr="00641F6A">
        <w:rPr>
          <w:spacing w:val="20"/>
          <w:sz w:val="32"/>
          <w:szCs w:val="32"/>
        </w:rPr>
        <w:t>ПОСТАНОВЛЕНИЕ</w:t>
      </w:r>
    </w:p>
    <w:p w14:paraId="7533B6F0" w14:textId="77777777" w:rsidR="00773A30" w:rsidRPr="00641F6A" w:rsidRDefault="00773A30" w:rsidP="00773A30">
      <w:pPr>
        <w:autoSpaceDN w:val="0"/>
        <w:jc w:val="both"/>
        <w:rPr>
          <w:rFonts w:cs="Times New Roman"/>
          <w:szCs w:val="28"/>
        </w:rPr>
      </w:pPr>
    </w:p>
    <w:p w14:paraId="7533B6F1" w14:textId="77777777" w:rsidR="00773A30" w:rsidRPr="00641F6A" w:rsidRDefault="00773A30" w:rsidP="00773A30">
      <w:pPr>
        <w:autoSpaceDN w:val="0"/>
        <w:jc w:val="both"/>
        <w:rPr>
          <w:rFonts w:cs="Times New Roman"/>
          <w:szCs w:val="28"/>
        </w:rPr>
      </w:pPr>
    </w:p>
    <w:p w14:paraId="7533B6F2" w14:textId="77777777" w:rsidR="00773A30" w:rsidRPr="00641F6A" w:rsidRDefault="00773A30" w:rsidP="00773A30">
      <w:pPr>
        <w:autoSpaceDN w:val="0"/>
        <w:ind w:firstLine="0"/>
        <w:jc w:val="both"/>
        <w:rPr>
          <w:rFonts w:cs="Times New Roman"/>
          <w:szCs w:val="28"/>
        </w:rPr>
      </w:pPr>
      <w:r w:rsidRPr="00641F6A">
        <w:rPr>
          <w:rFonts w:cs="Times New Roman"/>
          <w:szCs w:val="28"/>
        </w:rPr>
        <w:t xml:space="preserve">от </w:t>
      </w:r>
      <w:r>
        <w:rPr>
          <w:rFonts w:cs="Times New Roman"/>
          <w:szCs w:val="28"/>
        </w:rPr>
        <w:t>01.12.2021 № 831</w:t>
      </w:r>
      <w:r w:rsidRPr="00641F6A">
        <w:rPr>
          <w:rFonts w:cs="Times New Roman"/>
          <w:szCs w:val="28"/>
        </w:rPr>
        <w:t>-п</w:t>
      </w:r>
    </w:p>
    <w:p w14:paraId="7533B6F3" w14:textId="77777777" w:rsidR="001B6AAD" w:rsidRPr="00117F19" w:rsidRDefault="00773A30" w:rsidP="00773A30">
      <w:pPr>
        <w:ind w:firstLine="0"/>
        <w:jc w:val="both"/>
      </w:pPr>
      <w:r w:rsidRPr="00641F6A">
        <w:rPr>
          <w:rFonts w:cs="Times New Roman"/>
          <w:szCs w:val="28"/>
        </w:rPr>
        <w:t>г. Ярославль</w:t>
      </w:r>
    </w:p>
    <w:p w14:paraId="7533B6F4" w14:textId="77777777" w:rsidR="001B6AAD" w:rsidRPr="004D4C9A" w:rsidRDefault="001B6AAD" w:rsidP="001B6AAD">
      <w:pPr>
        <w:jc w:val="both"/>
        <w:rPr>
          <w:rFonts w:cs="Times New Roman"/>
          <w:szCs w:val="24"/>
        </w:rPr>
      </w:pPr>
    </w:p>
    <w:p w14:paraId="7533B6F6" w14:textId="77777777" w:rsidR="001F49A1" w:rsidRPr="004D4C9A" w:rsidRDefault="001F49A1" w:rsidP="001B6AAD">
      <w:pPr>
        <w:ind w:right="5101"/>
        <w:jc w:val="both"/>
        <w:rPr>
          <w:rFonts w:cs="Times New Roman"/>
          <w:szCs w:val="24"/>
        </w:rPr>
      </w:pPr>
    </w:p>
    <w:p w14:paraId="7B71A456" w14:textId="77777777" w:rsidR="000D6ACF" w:rsidRDefault="000D6ACF" w:rsidP="00D67EE9">
      <w:pPr>
        <w:ind w:right="-2" w:firstLine="0"/>
        <w:jc w:val="both"/>
        <w:rPr>
          <w:rFonts w:cs="Times New Roman"/>
          <w:szCs w:val="20"/>
        </w:rPr>
      </w:pPr>
      <w:r w:rsidRPr="000D6ACF">
        <w:rPr>
          <w:rFonts w:cs="Times New Roman"/>
          <w:szCs w:val="20"/>
        </w:rPr>
        <w:t>Об утверждении Положения</w:t>
      </w:r>
    </w:p>
    <w:p w14:paraId="0FA06648" w14:textId="77777777" w:rsidR="000D6ACF" w:rsidRDefault="000D6ACF" w:rsidP="00D67EE9">
      <w:pPr>
        <w:ind w:right="-2" w:firstLine="0"/>
        <w:jc w:val="both"/>
        <w:rPr>
          <w:rFonts w:cs="Times New Roman"/>
          <w:szCs w:val="20"/>
        </w:rPr>
      </w:pPr>
      <w:r w:rsidRPr="000D6ACF">
        <w:rPr>
          <w:rFonts w:cs="Times New Roman"/>
          <w:szCs w:val="20"/>
        </w:rPr>
        <w:t>о региональном государственном</w:t>
      </w:r>
    </w:p>
    <w:p w14:paraId="694F9F31" w14:textId="77777777" w:rsidR="000D6ACF" w:rsidRDefault="000D6ACF" w:rsidP="00D67EE9">
      <w:pPr>
        <w:ind w:right="-2" w:firstLine="0"/>
        <w:jc w:val="both"/>
        <w:rPr>
          <w:rFonts w:cs="Times New Roman"/>
          <w:szCs w:val="20"/>
        </w:rPr>
      </w:pPr>
      <w:r w:rsidRPr="000D6ACF">
        <w:rPr>
          <w:rFonts w:cs="Times New Roman"/>
          <w:szCs w:val="20"/>
        </w:rPr>
        <w:t>контроле (надзоре) за соблюдением</w:t>
      </w:r>
    </w:p>
    <w:p w14:paraId="39A58F39" w14:textId="77777777" w:rsidR="000D6ACF" w:rsidRDefault="000D6ACF" w:rsidP="00D67EE9">
      <w:pPr>
        <w:ind w:right="-2" w:firstLine="0"/>
        <w:jc w:val="both"/>
        <w:rPr>
          <w:rFonts w:cs="Times New Roman"/>
          <w:szCs w:val="20"/>
        </w:rPr>
      </w:pPr>
      <w:r w:rsidRPr="000D6ACF">
        <w:rPr>
          <w:rFonts w:cs="Times New Roman"/>
          <w:szCs w:val="20"/>
        </w:rPr>
        <w:t>законодательства об архивном деле и</w:t>
      </w:r>
    </w:p>
    <w:p w14:paraId="00B300A2" w14:textId="77777777" w:rsidR="000D6ACF" w:rsidRDefault="000D6ACF" w:rsidP="00D67EE9">
      <w:pPr>
        <w:ind w:right="-2" w:firstLine="0"/>
        <w:jc w:val="both"/>
        <w:rPr>
          <w:rFonts w:cs="Times New Roman"/>
          <w:szCs w:val="20"/>
        </w:rPr>
      </w:pPr>
      <w:r w:rsidRPr="000D6ACF">
        <w:rPr>
          <w:rFonts w:cs="Times New Roman"/>
          <w:szCs w:val="20"/>
        </w:rPr>
        <w:t>о признании утратившими силу и</w:t>
      </w:r>
    </w:p>
    <w:p w14:paraId="38DE299D" w14:textId="77777777" w:rsidR="000D6ACF" w:rsidRDefault="000D6ACF" w:rsidP="00D67EE9">
      <w:pPr>
        <w:ind w:right="-2" w:firstLine="0"/>
        <w:jc w:val="both"/>
        <w:rPr>
          <w:rFonts w:cs="Times New Roman"/>
          <w:szCs w:val="20"/>
        </w:rPr>
      </w:pPr>
      <w:r w:rsidRPr="000D6ACF">
        <w:rPr>
          <w:rFonts w:cs="Times New Roman"/>
          <w:szCs w:val="20"/>
        </w:rPr>
        <w:t>частично утратившими силу отдельных</w:t>
      </w:r>
    </w:p>
    <w:p w14:paraId="392F5C2A" w14:textId="77777777" w:rsidR="000D6ACF" w:rsidRDefault="000D6ACF" w:rsidP="00D67EE9">
      <w:pPr>
        <w:ind w:right="-2" w:firstLine="0"/>
        <w:jc w:val="both"/>
        <w:rPr>
          <w:rFonts w:cs="Times New Roman"/>
          <w:szCs w:val="20"/>
        </w:rPr>
      </w:pPr>
      <w:r w:rsidRPr="000D6ACF">
        <w:rPr>
          <w:rFonts w:cs="Times New Roman"/>
          <w:szCs w:val="20"/>
        </w:rPr>
        <w:t>постановлений Правительства</w:t>
      </w:r>
    </w:p>
    <w:p w14:paraId="492B42ED" w14:textId="5C51618D" w:rsidR="000D6ACF" w:rsidRDefault="000D6ACF" w:rsidP="00D67EE9">
      <w:pPr>
        <w:ind w:right="-2" w:firstLine="0"/>
        <w:jc w:val="both"/>
        <w:rPr>
          <w:rFonts w:cs="Times New Roman"/>
          <w:szCs w:val="20"/>
        </w:rPr>
      </w:pPr>
      <w:r w:rsidRPr="000D6ACF">
        <w:rPr>
          <w:rFonts w:cs="Times New Roman"/>
          <w:szCs w:val="20"/>
        </w:rPr>
        <w:t>области</w:t>
      </w:r>
    </w:p>
    <w:p w14:paraId="39D72AC5" w14:textId="68EF8E19" w:rsidR="008824F1" w:rsidRDefault="00D67EE9" w:rsidP="00D67EE9">
      <w:pPr>
        <w:ind w:right="-2" w:firstLine="0"/>
        <w:jc w:val="both"/>
        <w:rPr>
          <w:rFonts w:cs="Times New Roman"/>
          <w:szCs w:val="28"/>
        </w:rPr>
      </w:pPr>
      <w:r w:rsidRPr="00D67EE9">
        <w:rPr>
          <w:rFonts w:cs="Times New Roman"/>
          <w:szCs w:val="20"/>
        </w:rPr>
        <w:t>(в ред. постановлени</w:t>
      </w:r>
      <w:r w:rsidR="00C52BB2">
        <w:rPr>
          <w:rFonts w:cs="Times New Roman"/>
          <w:szCs w:val="20"/>
        </w:rPr>
        <w:t>й Правительства области</w:t>
      </w:r>
      <w:r w:rsidR="008824F1">
        <w:rPr>
          <w:rFonts w:cs="Times New Roman"/>
          <w:szCs w:val="20"/>
        </w:rPr>
        <w:t xml:space="preserve"> </w:t>
      </w:r>
      <w:r w:rsidRPr="00D67EE9">
        <w:rPr>
          <w:rFonts w:cs="Times New Roman"/>
          <w:szCs w:val="20"/>
        </w:rPr>
        <w:t>от 13.05.2022 № 371-п</w:t>
      </w:r>
      <w:r w:rsidR="008824F1">
        <w:rPr>
          <w:rFonts w:cs="Times New Roman"/>
          <w:szCs w:val="28"/>
        </w:rPr>
        <w:t>,</w:t>
      </w:r>
    </w:p>
    <w:p w14:paraId="307658C2" w14:textId="77777777" w:rsidR="00E2698F" w:rsidRDefault="00C52BB2" w:rsidP="00D67EE9">
      <w:pPr>
        <w:ind w:right="-2" w:firstLine="0"/>
        <w:jc w:val="both"/>
        <w:rPr>
          <w:szCs w:val="28"/>
        </w:rPr>
      </w:pPr>
      <w:r>
        <w:rPr>
          <w:rFonts w:cs="Times New Roman"/>
          <w:szCs w:val="28"/>
        </w:rPr>
        <w:t>от 18.01.2023 № 27-п</w:t>
      </w:r>
      <w:r w:rsidR="008824F1">
        <w:rPr>
          <w:rFonts w:cs="Times New Roman"/>
          <w:szCs w:val="28"/>
        </w:rPr>
        <w:t xml:space="preserve">, </w:t>
      </w:r>
      <w:r w:rsidR="008824F1">
        <w:t>от 26.06.2023 № 601-п</w:t>
      </w:r>
      <w:r w:rsidR="00117F19">
        <w:t xml:space="preserve">, </w:t>
      </w:r>
      <w:r w:rsidR="00117F19">
        <w:rPr>
          <w:szCs w:val="28"/>
        </w:rPr>
        <w:t>от 21.12.2023 № 1365-п</w:t>
      </w:r>
      <w:r w:rsidR="00E2698F">
        <w:rPr>
          <w:szCs w:val="28"/>
        </w:rPr>
        <w:t>,</w:t>
      </w:r>
    </w:p>
    <w:p w14:paraId="7533B6F8" w14:textId="2F0A3010" w:rsidR="001B6AAD" w:rsidRDefault="00E2698F" w:rsidP="00D67EE9">
      <w:pPr>
        <w:ind w:right="-2" w:firstLine="0"/>
        <w:jc w:val="both"/>
        <w:rPr>
          <w:rFonts w:cs="Times New Roman"/>
          <w:szCs w:val="20"/>
        </w:rPr>
      </w:pPr>
      <w:r w:rsidRPr="00E2698F">
        <w:rPr>
          <w:rFonts w:cs="Times New Roman"/>
          <w:szCs w:val="20"/>
        </w:rPr>
        <w:t>от 27.10.2025 № 1100-п</w:t>
      </w:r>
      <w:r w:rsidR="00BD480E">
        <w:rPr>
          <w:rFonts w:cs="Times New Roman"/>
          <w:szCs w:val="20"/>
        </w:rPr>
        <w:t xml:space="preserve">, </w:t>
      </w:r>
      <w:r w:rsidR="00BD480E" w:rsidRPr="00BD480E">
        <w:rPr>
          <w:rFonts w:cs="Times New Roman"/>
          <w:szCs w:val="20"/>
        </w:rPr>
        <w:t>от 24.12.2025 № 1371-п</w:t>
      </w:r>
      <w:r w:rsidR="00D67EE9" w:rsidRPr="00D67EE9">
        <w:rPr>
          <w:rFonts w:cs="Times New Roman"/>
          <w:szCs w:val="20"/>
        </w:rPr>
        <w:t>)</w:t>
      </w:r>
    </w:p>
    <w:p w14:paraId="7533B6F9" w14:textId="147F1EB0" w:rsidR="001F49A1" w:rsidRDefault="001F49A1" w:rsidP="001B6AAD">
      <w:pPr>
        <w:ind w:right="-2"/>
        <w:jc w:val="both"/>
        <w:rPr>
          <w:rFonts w:cs="Times New Roman"/>
          <w:szCs w:val="20"/>
        </w:rPr>
      </w:pPr>
    </w:p>
    <w:p w14:paraId="6BC91090" w14:textId="77777777" w:rsidR="000D6ACF" w:rsidRPr="004D4C9A" w:rsidRDefault="000D6ACF" w:rsidP="001B6AAD">
      <w:pPr>
        <w:ind w:right="-2"/>
        <w:jc w:val="both"/>
        <w:rPr>
          <w:rFonts w:cs="Times New Roman"/>
          <w:szCs w:val="20"/>
        </w:rPr>
      </w:pPr>
    </w:p>
    <w:p w14:paraId="7533B6FA" w14:textId="163A40BF" w:rsidR="00B544D2" w:rsidRDefault="00C52BB2" w:rsidP="00A83A50">
      <w:pPr>
        <w:autoSpaceDE w:val="0"/>
        <w:autoSpaceDN w:val="0"/>
        <w:adjustRightInd w:val="0"/>
        <w:spacing w:line="233" w:lineRule="auto"/>
        <w:ind w:firstLine="708"/>
        <w:jc w:val="both"/>
        <w:rPr>
          <w:rFonts w:eastAsiaTheme="minorHAnsi" w:cs="Times New Roman"/>
          <w:szCs w:val="28"/>
        </w:rPr>
      </w:pPr>
      <w:r>
        <w:rPr>
          <w:szCs w:val="28"/>
        </w:rPr>
        <w:t xml:space="preserve">В соответствии с федеральными законами </w:t>
      </w:r>
      <w:r w:rsidRPr="00507F1C">
        <w:rPr>
          <w:szCs w:val="28"/>
        </w:rPr>
        <w:t>от 22 октября 2004 года №</w:t>
      </w:r>
      <w:r>
        <w:rPr>
          <w:szCs w:val="28"/>
        </w:rPr>
        <w:t> </w:t>
      </w:r>
      <w:r w:rsidRPr="00507F1C">
        <w:rPr>
          <w:szCs w:val="28"/>
        </w:rPr>
        <w:t>125</w:t>
      </w:r>
      <w:r>
        <w:rPr>
          <w:szCs w:val="28"/>
        </w:rPr>
        <w:t>-</w:t>
      </w:r>
      <w:r w:rsidRPr="00507F1C">
        <w:rPr>
          <w:szCs w:val="28"/>
        </w:rPr>
        <w:t xml:space="preserve">ФЗ </w:t>
      </w:r>
      <w:r>
        <w:rPr>
          <w:szCs w:val="28"/>
        </w:rPr>
        <w:t>«</w:t>
      </w:r>
      <w:r w:rsidRPr="00507F1C">
        <w:rPr>
          <w:szCs w:val="28"/>
        </w:rPr>
        <w:t>Об архивном деле в Российской Федерации</w:t>
      </w:r>
      <w:r>
        <w:rPr>
          <w:szCs w:val="28"/>
        </w:rPr>
        <w:t>»</w:t>
      </w:r>
      <w:r w:rsidRPr="00507F1C">
        <w:rPr>
          <w:szCs w:val="28"/>
        </w:rPr>
        <w:t>, от 31 июля 2020</w:t>
      </w:r>
      <w:r>
        <w:rPr>
          <w:szCs w:val="28"/>
        </w:rPr>
        <w:t> </w:t>
      </w:r>
      <w:r w:rsidRPr="00507F1C">
        <w:rPr>
          <w:szCs w:val="28"/>
        </w:rPr>
        <w:t>года № 248</w:t>
      </w:r>
      <w:r>
        <w:rPr>
          <w:szCs w:val="28"/>
        </w:rPr>
        <w:t>-</w:t>
      </w:r>
      <w:r w:rsidRPr="00507F1C">
        <w:rPr>
          <w:szCs w:val="28"/>
        </w:rPr>
        <w:t xml:space="preserve">ФЗ </w:t>
      </w:r>
      <w:r>
        <w:rPr>
          <w:szCs w:val="28"/>
        </w:rPr>
        <w:t>«</w:t>
      </w:r>
      <w:r w:rsidRPr="00507F1C">
        <w:rPr>
          <w:szCs w:val="28"/>
        </w:rPr>
        <w:t>О государственном контроле (надзоре) и</w:t>
      </w:r>
      <w:r>
        <w:rPr>
          <w:szCs w:val="28"/>
        </w:rPr>
        <w:t> </w:t>
      </w:r>
      <w:r w:rsidRPr="00507F1C">
        <w:rPr>
          <w:szCs w:val="28"/>
        </w:rPr>
        <w:t xml:space="preserve">муниципальном </w:t>
      </w:r>
      <w:r>
        <w:rPr>
          <w:szCs w:val="28"/>
        </w:rPr>
        <w:t>контроле в Российской Федерации»</w:t>
      </w:r>
    </w:p>
    <w:p w14:paraId="7533B6FB" w14:textId="77777777" w:rsidR="001B6AAD" w:rsidRPr="00A61019" w:rsidRDefault="001B6AAD" w:rsidP="00A83A50">
      <w:pPr>
        <w:spacing w:line="233" w:lineRule="auto"/>
        <w:ind w:firstLine="0"/>
        <w:jc w:val="both"/>
        <w:rPr>
          <w:rFonts w:cs="Times New Roman"/>
          <w:szCs w:val="28"/>
        </w:rPr>
      </w:pPr>
      <w:r>
        <w:rPr>
          <w:rFonts w:cs="Times New Roman"/>
          <w:szCs w:val="28"/>
        </w:rPr>
        <w:t>ПРАВИТЕЛЬСТВО ОБЛАСТИ ПОСТАНОВЛЯЕТ:</w:t>
      </w:r>
    </w:p>
    <w:p w14:paraId="7533B6FC" w14:textId="77777777" w:rsidR="00B544D2" w:rsidRDefault="00B544D2" w:rsidP="00C62208">
      <w:pPr>
        <w:spacing w:line="233" w:lineRule="auto"/>
        <w:jc w:val="both"/>
        <w:rPr>
          <w:szCs w:val="28"/>
        </w:rPr>
      </w:pPr>
      <w:r>
        <w:rPr>
          <w:szCs w:val="28"/>
        </w:rPr>
        <w:t>1. Утвердить прилагаемое Положение о региональном государственно</w:t>
      </w:r>
      <w:r w:rsidR="00A83A50">
        <w:rPr>
          <w:szCs w:val="28"/>
        </w:rPr>
        <w:t>м</w:t>
      </w:r>
      <w:r>
        <w:rPr>
          <w:szCs w:val="28"/>
        </w:rPr>
        <w:t xml:space="preserve"> контроле (надзоре) за соблюдением законодательства об архивном деле</w:t>
      </w:r>
      <w:r w:rsidR="001A31F5">
        <w:rPr>
          <w:szCs w:val="28"/>
        </w:rPr>
        <w:t>.</w:t>
      </w:r>
    </w:p>
    <w:p w14:paraId="7533B6FD" w14:textId="77777777" w:rsidR="001A31F5" w:rsidRDefault="00B544D2" w:rsidP="00C62208">
      <w:pPr>
        <w:widowControl w:val="0"/>
        <w:autoSpaceDE w:val="0"/>
        <w:autoSpaceDN w:val="0"/>
        <w:adjustRightInd w:val="0"/>
        <w:spacing w:line="233" w:lineRule="auto"/>
        <w:jc w:val="both"/>
        <w:rPr>
          <w:szCs w:val="28"/>
        </w:rPr>
      </w:pPr>
      <w:r>
        <w:rPr>
          <w:szCs w:val="28"/>
        </w:rPr>
        <w:t>2. Признать утратившими силу</w:t>
      </w:r>
      <w:r w:rsidR="001A31F5">
        <w:rPr>
          <w:szCs w:val="28"/>
        </w:rPr>
        <w:t>:</w:t>
      </w:r>
    </w:p>
    <w:p w14:paraId="7533B6FE" w14:textId="77777777" w:rsidR="00B544D2" w:rsidRDefault="001A31F5" w:rsidP="00C62208">
      <w:pPr>
        <w:widowControl w:val="0"/>
        <w:autoSpaceDE w:val="0"/>
        <w:autoSpaceDN w:val="0"/>
        <w:adjustRightInd w:val="0"/>
        <w:spacing w:line="233" w:lineRule="auto"/>
        <w:jc w:val="both"/>
        <w:rPr>
          <w:szCs w:val="28"/>
        </w:rPr>
      </w:pPr>
      <w:r>
        <w:rPr>
          <w:szCs w:val="28"/>
        </w:rPr>
        <w:t>2.1.</w:t>
      </w:r>
      <w:r w:rsidR="00D30DB1">
        <w:rPr>
          <w:szCs w:val="28"/>
        </w:rPr>
        <w:t xml:space="preserve"> </w:t>
      </w:r>
      <w:r>
        <w:rPr>
          <w:szCs w:val="28"/>
        </w:rPr>
        <w:t>П</w:t>
      </w:r>
      <w:r w:rsidR="00D30DB1">
        <w:rPr>
          <w:szCs w:val="28"/>
        </w:rPr>
        <w:t>остановления Правительства области</w:t>
      </w:r>
      <w:r w:rsidR="00B544D2">
        <w:rPr>
          <w:szCs w:val="28"/>
        </w:rPr>
        <w:t>:</w:t>
      </w:r>
    </w:p>
    <w:p w14:paraId="7533B6FF" w14:textId="77777777" w:rsidR="00B544D2" w:rsidRDefault="00D30DB1" w:rsidP="00A83A50">
      <w:pPr>
        <w:autoSpaceDE w:val="0"/>
        <w:autoSpaceDN w:val="0"/>
        <w:adjustRightInd w:val="0"/>
        <w:spacing w:line="233" w:lineRule="auto"/>
        <w:jc w:val="both"/>
        <w:rPr>
          <w:szCs w:val="28"/>
        </w:rPr>
      </w:pPr>
      <w:r>
        <w:rPr>
          <w:szCs w:val="28"/>
        </w:rPr>
        <w:t xml:space="preserve">- </w:t>
      </w:r>
      <w:r w:rsidR="00B544D2">
        <w:rPr>
          <w:szCs w:val="28"/>
        </w:rPr>
        <w:t xml:space="preserve">от </w:t>
      </w:r>
      <w:r w:rsidR="00575F4C">
        <w:rPr>
          <w:szCs w:val="28"/>
        </w:rPr>
        <w:t>0</w:t>
      </w:r>
      <w:r w:rsidR="00B544D2">
        <w:rPr>
          <w:szCs w:val="28"/>
        </w:rPr>
        <w:t>3.10.2013 № 1354-п «</w:t>
      </w:r>
      <w:r w:rsidR="00B544D2">
        <w:rPr>
          <w:rFonts w:eastAsiaTheme="minorHAnsi" w:cs="Times New Roman"/>
          <w:szCs w:val="28"/>
        </w:rPr>
        <w:t>Об</w:t>
      </w:r>
      <w:r w:rsidR="00A83A50">
        <w:rPr>
          <w:rFonts w:eastAsiaTheme="minorHAnsi" w:cs="Times New Roman"/>
          <w:szCs w:val="28"/>
        </w:rPr>
        <w:t> </w:t>
      </w:r>
      <w:r w:rsidR="00B544D2">
        <w:rPr>
          <w:rFonts w:eastAsiaTheme="minorHAnsi" w:cs="Times New Roman"/>
          <w:szCs w:val="28"/>
        </w:rPr>
        <w:t>утверждении Административного регламента осуществления государственного контроля за соблюдением законодательства об архивном деле в сфере организации хранения, комплектования, учета и использования архивных документов на территории Ярославской области»</w:t>
      </w:r>
      <w:r w:rsidR="00B544D2">
        <w:rPr>
          <w:szCs w:val="28"/>
        </w:rPr>
        <w:t>;</w:t>
      </w:r>
    </w:p>
    <w:p w14:paraId="7533B700" w14:textId="77777777" w:rsidR="00D30DB1"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xml:space="preserve">- </w:t>
      </w:r>
      <w:r w:rsidR="00D30DB1">
        <w:rPr>
          <w:rFonts w:eastAsiaTheme="minorHAnsi" w:cs="Times New Roman"/>
          <w:szCs w:val="28"/>
        </w:rPr>
        <w:t xml:space="preserve">от 18.04.2017 </w:t>
      </w:r>
      <w:r>
        <w:rPr>
          <w:rFonts w:eastAsiaTheme="minorHAnsi" w:cs="Times New Roman"/>
          <w:szCs w:val="28"/>
        </w:rPr>
        <w:t>№</w:t>
      </w:r>
      <w:r w:rsidR="00D30DB1">
        <w:rPr>
          <w:rFonts w:eastAsiaTheme="minorHAnsi" w:cs="Times New Roman"/>
          <w:szCs w:val="28"/>
        </w:rPr>
        <w:t xml:space="preserve"> 324-п</w:t>
      </w:r>
      <w:r>
        <w:rPr>
          <w:rFonts w:eastAsiaTheme="minorHAnsi" w:cs="Times New Roman"/>
          <w:szCs w:val="28"/>
        </w:rPr>
        <w:t xml:space="preserve"> «</w:t>
      </w:r>
      <w:r w:rsidR="00D30DB1">
        <w:rPr>
          <w:rFonts w:eastAsiaTheme="minorHAnsi" w:cs="Times New Roman"/>
          <w:szCs w:val="28"/>
        </w:rPr>
        <w:t>О внесении изменений в постановление Прав</w:t>
      </w:r>
      <w:r>
        <w:rPr>
          <w:rFonts w:eastAsiaTheme="minorHAnsi" w:cs="Times New Roman"/>
          <w:szCs w:val="28"/>
        </w:rPr>
        <w:t>ительства области от 03.10.2013</w:t>
      </w:r>
      <w:r w:rsidR="00575F4C">
        <w:rPr>
          <w:rFonts w:eastAsiaTheme="minorHAnsi" w:cs="Times New Roman"/>
          <w:szCs w:val="28"/>
        </w:rPr>
        <w:t xml:space="preserve"> </w:t>
      </w:r>
      <w:r>
        <w:rPr>
          <w:rFonts w:eastAsiaTheme="minorHAnsi" w:cs="Times New Roman"/>
          <w:szCs w:val="28"/>
        </w:rPr>
        <w:t>№</w:t>
      </w:r>
      <w:r w:rsidR="00D30DB1">
        <w:rPr>
          <w:rFonts w:eastAsiaTheme="minorHAnsi" w:cs="Times New Roman"/>
          <w:szCs w:val="28"/>
        </w:rPr>
        <w:t xml:space="preserve"> 1354-п</w:t>
      </w:r>
      <w:r>
        <w:rPr>
          <w:rFonts w:eastAsiaTheme="minorHAnsi" w:cs="Times New Roman"/>
          <w:szCs w:val="28"/>
        </w:rPr>
        <w:t>»;</w:t>
      </w:r>
    </w:p>
    <w:p w14:paraId="7533B701" w14:textId="77777777" w:rsidR="00D30DB1"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xml:space="preserve">- </w:t>
      </w:r>
      <w:r w:rsidR="00D30DB1">
        <w:rPr>
          <w:rFonts w:eastAsiaTheme="minorHAnsi" w:cs="Times New Roman"/>
          <w:szCs w:val="28"/>
        </w:rPr>
        <w:t xml:space="preserve">от 06.04.2018 </w:t>
      </w:r>
      <w:r>
        <w:rPr>
          <w:rFonts w:eastAsiaTheme="minorHAnsi" w:cs="Times New Roman"/>
          <w:szCs w:val="28"/>
        </w:rPr>
        <w:t>№</w:t>
      </w:r>
      <w:r w:rsidR="00D30DB1">
        <w:rPr>
          <w:rFonts w:eastAsiaTheme="minorHAnsi" w:cs="Times New Roman"/>
          <w:szCs w:val="28"/>
        </w:rPr>
        <w:t xml:space="preserve"> 240-п</w:t>
      </w:r>
      <w:r>
        <w:rPr>
          <w:rFonts w:eastAsiaTheme="minorHAnsi" w:cs="Times New Roman"/>
          <w:szCs w:val="28"/>
        </w:rPr>
        <w:t xml:space="preserve"> «</w:t>
      </w:r>
      <w:r w:rsidR="00D30DB1">
        <w:rPr>
          <w:rFonts w:eastAsiaTheme="minorHAnsi" w:cs="Times New Roman"/>
          <w:szCs w:val="28"/>
        </w:rPr>
        <w:t xml:space="preserve">О внесении изменений в постановление Правительства области от 03.10.2013 </w:t>
      </w:r>
      <w:r>
        <w:rPr>
          <w:rFonts w:eastAsiaTheme="minorHAnsi" w:cs="Times New Roman"/>
          <w:szCs w:val="28"/>
        </w:rPr>
        <w:t>№</w:t>
      </w:r>
      <w:r w:rsidR="00D30DB1">
        <w:rPr>
          <w:rFonts w:eastAsiaTheme="minorHAnsi" w:cs="Times New Roman"/>
          <w:szCs w:val="28"/>
        </w:rPr>
        <w:t xml:space="preserve"> 1354-п</w:t>
      </w:r>
      <w:r>
        <w:rPr>
          <w:rFonts w:eastAsiaTheme="minorHAnsi" w:cs="Times New Roman"/>
          <w:szCs w:val="28"/>
        </w:rPr>
        <w:t>»;</w:t>
      </w:r>
    </w:p>
    <w:p w14:paraId="7533B702" w14:textId="77777777" w:rsidR="00B34C35"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от 15.06.2018 № 467-п «О внесении изменений в постановление Правительства области от 03.10.2013 № 1354-п»;</w:t>
      </w:r>
    </w:p>
    <w:p w14:paraId="7533B703" w14:textId="77777777" w:rsidR="00C22E17" w:rsidRDefault="00C22E17" w:rsidP="00C22E17">
      <w:pPr>
        <w:autoSpaceDE w:val="0"/>
        <w:autoSpaceDN w:val="0"/>
        <w:adjustRightInd w:val="0"/>
        <w:spacing w:line="233" w:lineRule="auto"/>
        <w:jc w:val="both"/>
        <w:rPr>
          <w:rFonts w:eastAsiaTheme="minorHAnsi" w:cs="Times New Roman"/>
          <w:szCs w:val="28"/>
        </w:rPr>
      </w:pPr>
      <w:r>
        <w:rPr>
          <w:szCs w:val="28"/>
        </w:rPr>
        <w:t xml:space="preserve">- от </w:t>
      </w:r>
      <w:r>
        <w:rPr>
          <w:rFonts w:eastAsiaTheme="minorHAnsi" w:cs="Times New Roman"/>
          <w:szCs w:val="28"/>
        </w:rPr>
        <w:t>11.09.2018 № 674-п «Об утверждении Порядка организации и</w:t>
      </w:r>
      <w:r w:rsidR="001F49A1">
        <w:rPr>
          <w:rFonts w:eastAsiaTheme="minorHAnsi" w:cs="Times New Roman"/>
          <w:szCs w:val="28"/>
        </w:rPr>
        <w:t> </w:t>
      </w:r>
      <w:r>
        <w:rPr>
          <w:rFonts w:eastAsiaTheme="minorHAnsi" w:cs="Times New Roman"/>
          <w:szCs w:val="28"/>
        </w:rPr>
        <w:t xml:space="preserve">осуществления государственного контроля за соблюдением </w:t>
      </w:r>
      <w:r>
        <w:rPr>
          <w:rFonts w:eastAsiaTheme="minorHAnsi" w:cs="Times New Roman"/>
          <w:szCs w:val="28"/>
        </w:rPr>
        <w:lastRenderedPageBreak/>
        <w:t>законодательства об архивном деле в сфере организации хранения, комплектования, учета и использования архивных документов на территории Ярославской области»;</w:t>
      </w:r>
    </w:p>
    <w:p w14:paraId="7533B704" w14:textId="77777777" w:rsidR="00B34C35"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от 11.01.2019 № 3-п «О внесении изменений в постановление Правительства области от 03.10.2013 № 1354-п»;</w:t>
      </w:r>
    </w:p>
    <w:p w14:paraId="7533B705" w14:textId="77777777" w:rsidR="00B34C35"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от 23.01.2020 № 15-п «О внесении изменений в постановление Правительства области от 03.10.2013 № 1354-п»;</w:t>
      </w:r>
    </w:p>
    <w:p w14:paraId="7533B706" w14:textId="77777777" w:rsidR="00B34C35" w:rsidRDefault="00B34C35" w:rsidP="00B34C35">
      <w:pPr>
        <w:autoSpaceDE w:val="0"/>
        <w:autoSpaceDN w:val="0"/>
        <w:adjustRightInd w:val="0"/>
        <w:ind w:firstLine="708"/>
        <w:jc w:val="both"/>
        <w:rPr>
          <w:rFonts w:eastAsiaTheme="minorHAnsi" w:cs="Times New Roman"/>
          <w:szCs w:val="28"/>
        </w:rPr>
      </w:pPr>
      <w:r>
        <w:rPr>
          <w:rFonts w:eastAsiaTheme="minorHAnsi" w:cs="Times New Roman"/>
          <w:szCs w:val="28"/>
        </w:rPr>
        <w:t>- от 26.03.2020 № 267-п «О внесении изменений в постановление Правительства области от 03.10.2013 № 1354-п»;</w:t>
      </w:r>
    </w:p>
    <w:p w14:paraId="7533B707" w14:textId="77777777" w:rsidR="001673DF" w:rsidRDefault="001673DF" w:rsidP="001673DF">
      <w:pPr>
        <w:autoSpaceDE w:val="0"/>
        <w:autoSpaceDN w:val="0"/>
        <w:adjustRightInd w:val="0"/>
        <w:ind w:firstLine="708"/>
        <w:jc w:val="both"/>
        <w:rPr>
          <w:rFonts w:eastAsiaTheme="minorHAnsi" w:cs="Times New Roman"/>
          <w:szCs w:val="28"/>
        </w:rPr>
      </w:pPr>
      <w:r>
        <w:rPr>
          <w:rFonts w:eastAsiaTheme="minorHAnsi" w:cs="Times New Roman"/>
          <w:szCs w:val="28"/>
        </w:rPr>
        <w:t>- от 26.03.2020 № 271-п «О внесении изменений в постановление Правительства</w:t>
      </w:r>
      <w:r w:rsidR="00C22E17">
        <w:rPr>
          <w:rFonts w:eastAsiaTheme="minorHAnsi" w:cs="Times New Roman"/>
          <w:szCs w:val="28"/>
        </w:rPr>
        <w:t xml:space="preserve"> области от 11.09.2018 № 674-п»;</w:t>
      </w:r>
    </w:p>
    <w:p w14:paraId="7533B708" w14:textId="77777777" w:rsidR="00C22E17" w:rsidRDefault="00C22E17" w:rsidP="001673DF">
      <w:pPr>
        <w:autoSpaceDE w:val="0"/>
        <w:autoSpaceDN w:val="0"/>
        <w:adjustRightInd w:val="0"/>
        <w:ind w:firstLine="708"/>
        <w:jc w:val="both"/>
        <w:rPr>
          <w:rFonts w:eastAsiaTheme="minorHAnsi" w:cs="Times New Roman"/>
          <w:szCs w:val="28"/>
        </w:rPr>
      </w:pPr>
      <w:r>
        <w:rPr>
          <w:rFonts w:eastAsiaTheme="minorHAnsi" w:cs="Times New Roman"/>
          <w:szCs w:val="28"/>
        </w:rPr>
        <w:t>- от 12.03.2021 № 111-п «О внесении изменения в постановление Правительства области от 03.10.2013 № 1354-п».</w:t>
      </w:r>
    </w:p>
    <w:p w14:paraId="7533B709" w14:textId="77777777" w:rsidR="001A31F5" w:rsidRDefault="001A31F5" w:rsidP="001A31F5">
      <w:pPr>
        <w:autoSpaceDE w:val="0"/>
        <w:autoSpaceDN w:val="0"/>
        <w:adjustRightInd w:val="0"/>
        <w:spacing w:line="233" w:lineRule="auto"/>
        <w:jc w:val="both"/>
        <w:rPr>
          <w:rFonts w:eastAsiaTheme="minorHAnsi" w:cs="Times New Roman"/>
          <w:szCs w:val="28"/>
        </w:rPr>
      </w:pPr>
      <w:r>
        <w:rPr>
          <w:rFonts w:eastAsiaTheme="minorHAnsi" w:cs="Times New Roman"/>
          <w:szCs w:val="28"/>
        </w:rPr>
        <w:t>2.2. П</w:t>
      </w:r>
      <w:r>
        <w:rPr>
          <w:szCs w:val="28"/>
        </w:rPr>
        <w:t xml:space="preserve">ункт 4 постановления Правительства области </w:t>
      </w:r>
      <w:r>
        <w:rPr>
          <w:rFonts w:eastAsiaTheme="minorHAnsi" w:cs="Times New Roman"/>
          <w:szCs w:val="28"/>
        </w:rPr>
        <w:t>от 12.03.2014 № 194-п «О внесении изменений в отдельные постановления Правительства области».</w:t>
      </w:r>
    </w:p>
    <w:p w14:paraId="7533B70A" w14:textId="77777777" w:rsidR="00575F4C" w:rsidRDefault="001A31F5" w:rsidP="00575F4C">
      <w:pPr>
        <w:autoSpaceDE w:val="0"/>
        <w:autoSpaceDN w:val="0"/>
        <w:adjustRightInd w:val="0"/>
        <w:ind w:firstLine="708"/>
        <w:jc w:val="both"/>
        <w:rPr>
          <w:rFonts w:eastAsiaTheme="minorHAnsi" w:cs="Times New Roman"/>
          <w:szCs w:val="28"/>
        </w:rPr>
      </w:pPr>
      <w:r>
        <w:rPr>
          <w:rFonts w:eastAsiaTheme="minorHAnsi" w:cs="Times New Roman"/>
          <w:szCs w:val="28"/>
        </w:rPr>
        <w:t xml:space="preserve">2.3. </w:t>
      </w:r>
      <w:r w:rsidR="00575F4C">
        <w:rPr>
          <w:rFonts w:eastAsiaTheme="minorHAnsi" w:cs="Times New Roman"/>
          <w:szCs w:val="28"/>
        </w:rPr>
        <w:t>Пункт 5 постановления Правительства области от 01.11.2019 № 763-п «О внесении изменений в отдельные постановления Правительства области».</w:t>
      </w:r>
    </w:p>
    <w:p w14:paraId="7533B70B" w14:textId="77777777" w:rsidR="00575F4C" w:rsidRDefault="001A31F5" w:rsidP="00575F4C">
      <w:pPr>
        <w:autoSpaceDE w:val="0"/>
        <w:autoSpaceDN w:val="0"/>
        <w:adjustRightInd w:val="0"/>
        <w:ind w:firstLine="708"/>
        <w:jc w:val="both"/>
        <w:rPr>
          <w:rFonts w:eastAsiaTheme="minorHAnsi" w:cs="Times New Roman"/>
          <w:szCs w:val="28"/>
        </w:rPr>
      </w:pPr>
      <w:r>
        <w:rPr>
          <w:rFonts w:eastAsiaTheme="minorHAnsi" w:cs="Times New Roman"/>
          <w:szCs w:val="28"/>
        </w:rPr>
        <w:t xml:space="preserve">2.4. </w:t>
      </w:r>
      <w:r w:rsidR="00575F4C">
        <w:rPr>
          <w:rFonts w:eastAsiaTheme="minorHAnsi" w:cs="Times New Roman"/>
          <w:szCs w:val="28"/>
        </w:rPr>
        <w:t>Пункт 2 постановления Правительства области от 24.07.2020 № 612-п «О внесении изменений в отдельные постановления Правительства области».</w:t>
      </w:r>
    </w:p>
    <w:p w14:paraId="7533B70C" w14:textId="487BBB84" w:rsidR="00B544D2" w:rsidRDefault="00B544D2" w:rsidP="000F016D">
      <w:pPr>
        <w:widowControl w:val="0"/>
        <w:autoSpaceDE w:val="0"/>
        <w:autoSpaceDN w:val="0"/>
        <w:adjustRightInd w:val="0"/>
        <w:spacing w:line="233" w:lineRule="auto"/>
        <w:jc w:val="both"/>
        <w:rPr>
          <w:rFonts w:cs="Times New Roman"/>
          <w:szCs w:val="28"/>
        </w:rPr>
      </w:pPr>
      <w:r>
        <w:rPr>
          <w:szCs w:val="28"/>
        </w:rPr>
        <w:t xml:space="preserve">3. </w:t>
      </w:r>
      <w:r w:rsidR="000F016D" w:rsidRPr="000F016D">
        <w:rPr>
          <w:szCs w:val="28"/>
        </w:rPr>
        <w:t>Контроль за исполнением постановления возложить на вице-губернатора Ярославской области, курирующего вопросы внутренней политики.</w:t>
      </w:r>
      <w:r w:rsidR="00D67EE9" w:rsidRPr="00D67EE9">
        <w:t xml:space="preserve"> </w:t>
      </w:r>
    </w:p>
    <w:p w14:paraId="7533B70D" w14:textId="77777777" w:rsidR="00B544D2" w:rsidRDefault="00B544D2" w:rsidP="00A83A50">
      <w:pPr>
        <w:spacing w:line="233" w:lineRule="auto"/>
        <w:jc w:val="both"/>
        <w:rPr>
          <w:rFonts w:cs="Times New Roman"/>
          <w:szCs w:val="28"/>
        </w:rPr>
      </w:pPr>
      <w:r>
        <w:rPr>
          <w:szCs w:val="28"/>
        </w:rPr>
        <w:t>4. </w:t>
      </w:r>
      <w:r w:rsidRPr="002C318E">
        <w:rPr>
          <w:rFonts w:cs="Times New Roman"/>
          <w:color w:val="000000"/>
          <w:szCs w:val="28"/>
        </w:rPr>
        <w:t xml:space="preserve">Постановление </w:t>
      </w:r>
      <w:r w:rsidRPr="002C318E">
        <w:rPr>
          <w:rFonts w:cs="Times New Roman"/>
          <w:szCs w:val="28"/>
        </w:rPr>
        <w:t xml:space="preserve">вступает в силу </w:t>
      </w:r>
      <w:r w:rsidR="001673DF">
        <w:rPr>
          <w:rFonts w:cs="Times New Roman"/>
          <w:szCs w:val="28"/>
        </w:rPr>
        <w:t xml:space="preserve">с </w:t>
      </w:r>
      <w:r w:rsidR="001F49A1">
        <w:rPr>
          <w:rFonts w:cs="Times New Roman"/>
          <w:szCs w:val="28"/>
        </w:rPr>
        <w:t>0</w:t>
      </w:r>
      <w:r w:rsidR="001673DF">
        <w:rPr>
          <w:rFonts w:cs="Times New Roman"/>
          <w:szCs w:val="28"/>
        </w:rPr>
        <w:t>1</w:t>
      </w:r>
      <w:r w:rsidR="001A31F5">
        <w:rPr>
          <w:rFonts w:cs="Times New Roman"/>
          <w:szCs w:val="28"/>
        </w:rPr>
        <w:t xml:space="preserve"> января </w:t>
      </w:r>
      <w:r w:rsidR="001673DF">
        <w:rPr>
          <w:rFonts w:cs="Times New Roman"/>
          <w:szCs w:val="28"/>
        </w:rPr>
        <w:t>2022</w:t>
      </w:r>
      <w:r w:rsidR="001A31F5">
        <w:rPr>
          <w:rFonts w:cs="Times New Roman"/>
          <w:szCs w:val="28"/>
        </w:rPr>
        <w:t xml:space="preserve"> года</w:t>
      </w:r>
      <w:r w:rsidRPr="00306BD4">
        <w:rPr>
          <w:rFonts w:cs="Times New Roman"/>
          <w:szCs w:val="28"/>
        </w:rPr>
        <w:t>.</w:t>
      </w:r>
    </w:p>
    <w:p w14:paraId="7533B70E" w14:textId="77777777" w:rsidR="00BB38FE" w:rsidRPr="00575F4C" w:rsidRDefault="00BB38FE" w:rsidP="00012124">
      <w:pPr>
        <w:spacing w:line="233" w:lineRule="auto"/>
        <w:ind w:firstLine="0"/>
        <w:jc w:val="both"/>
        <w:rPr>
          <w:rFonts w:cs="Times New Roman"/>
          <w:szCs w:val="28"/>
        </w:rPr>
      </w:pPr>
    </w:p>
    <w:p w14:paraId="7533B70F" w14:textId="77777777" w:rsidR="00BB38FE" w:rsidRPr="00575F4C" w:rsidRDefault="00BB38FE" w:rsidP="00012124">
      <w:pPr>
        <w:spacing w:line="233" w:lineRule="auto"/>
        <w:ind w:firstLine="0"/>
        <w:jc w:val="both"/>
        <w:rPr>
          <w:rFonts w:cs="Times New Roman"/>
          <w:szCs w:val="28"/>
        </w:rPr>
      </w:pPr>
    </w:p>
    <w:p w14:paraId="7533B710" w14:textId="77777777" w:rsidR="001673DF" w:rsidRDefault="001673DF" w:rsidP="00F91409">
      <w:pPr>
        <w:spacing w:line="233" w:lineRule="auto"/>
        <w:ind w:firstLine="0"/>
        <w:jc w:val="both"/>
        <w:rPr>
          <w:rFonts w:cs="Times New Roman"/>
          <w:szCs w:val="28"/>
        </w:rPr>
      </w:pPr>
    </w:p>
    <w:p w14:paraId="7533B711" w14:textId="77777777" w:rsidR="00F91409" w:rsidRDefault="00F91409" w:rsidP="00F91409">
      <w:pPr>
        <w:ind w:firstLine="0"/>
        <w:rPr>
          <w:szCs w:val="28"/>
        </w:rPr>
      </w:pPr>
      <w:r>
        <w:rPr>
          <w:szCs w:val="28"/>
        </w:rPr>
        <w:t xml:space="preserve">Исполняющий </w:t>
      </w:r>
    </w:p>
    <w:p w14:paraId="7533B712" w14:textId="77777777" w:rsidR="00F91409" w:rsidRDefault="00F91409" w:rsidP="00F91409">
      <w:pPr>
        <w:tabs>
          <w:tab w:val="left" w:pos="7797"/>
        </w:tabs>
        <w:ind w:firstLine="0"/>
        <w:rPr>
          <w:szCs w:val="28"/>
        </w:rPr>
      </w:pPr>
      <w:r>
        <w:rPr>
          <w:szCs w:val="28"/>
        </w:rPr>
        <w:t xml:space="preserve">обязанности </w:t>
      </w:r>
      <w:r w:rsidRPr="0018020E">
        <w:rPr>
          <w:szCs w:val="28"/>
        </w:rPr>
        <w:t>Председател</w:t>
      </w:r>
      <w:r>
        <w:rPr>
          <w:szCs w:val="28"/>
        </w:rPr>
        <w:t xml:space="preserve">я </w:t>
      </w:r>
    </w:p>
    <w:p w14:paraId="7533B713" w14:textId="77777777" w:rsidR="00F91409" w:rsidRPr="00931D26" w:rsidRDefault="00F91409" w:rsidP="00F91409">
      <w:pPr>
        <w:ind w:firstLine="0"/>
        <w:rPr>
          <w:szCs w:val="28"/>
        </w:rPr>
      </w:pPr>
      <w:r>
        <w:rPr>
          <w:szCs w:val="28"/>
        </w:rPr>
        <w:t>Правительства</w:t>
      </w:r>
      <w:r w:rsidRPr="0018020E">
        <w:rPr>
          <w:szCs w:val="28"/>
        </w:rPr>
        <w:t xml:space="preserve"> области                                         </w:t>
      </w:r>
      <w:r>
        <w:rPr>
          <w:szCs w:val="28"/>
        </w:rPr>
        <w:t xml:space="preserve">                              Р.А. Колесов</w:t>
      </w:r>
    </w:p>
    <w:p w14:paraId="7533B715" w14:textId="77777777" w:rsidR="00773A30" w:rsidRDefault="00773A30" w:rsidP="00F91409">
      <w:pPr>
        <w:spacing w:line="233" w:lineRule="auto"/>
        <w:ind w:firstLine="0"/>
        <w:jc w:val="both"/>
        <w:rPr>
          <w:rFonts w:cs="Times New Roman"/>
          <w:szCs w:val="28"/>
        </w:rPr>
      </w:pPr>
    </w:p>
    <w:p w14:paraId="7533B716" w14:textId="300BD53F" w:rsidR="00C52BB2" w:rsidRDefault="00C52BB2">
      <w:pPr>
        <w:spacing w:after="200" w:line="276" w:lineRule="auto"/>
        <w:ind w:firstLine="0"/>
        <w:rPr>
          <w:rFonts w:cs="Times New Roman"/>
          <w:szCs w:val="28"/>
        </w:rPr>
      </w:pPr>
      <w:r>
        <w:rPr>
          <w:rFonts w:cs="Times New Roman"/>
          <w:szCs w:val="28"/>
        </w:rPr>
        <w:br w:type="page"/>
      </w:r>
    </w:p>
    <w:tbl>
      <w:tblPr>
        <w:tblW w:w="0" w:type="auto"/>
        <w:tblInd w:w="5248" w:type="dxa"/>
        <w:tblLook w:val="0000" w:firstRow="0" w:lastRow="0" w:firstColumn="0" w:lastColumn="0" w:noHBand="0" w:noVBand="0"/>
      </w:tblPr>
      <w:tblGrid>
        <w:gridCol w:w="3840"/>
      </w:tblGrid>
      <w:tr w:rsidR="00773A30" w:rsidRPr="00773A30" w14:paraId="7533B723" w14:textId="77777777" w:rsidTr="00540E43">
        <w:trPr>
          <w:trHeight w:val="810"/>
        </w:trPr>
        <w:tc>
          <w:tcPr>
            <w:tcW w:w="3840" w:type="dxa"/>
          </w:tcPr>
          <w:p w14:paraId="7533B71F" w14:textId="77777777" w:rsidR="00773A30" w:rsidRPr="00773A30" w:rsidRDefault="00773A30" w:rsidP="00773A30">
            <w:pPr>
              <w:ind w:firstLine="1"/>
              <w:jc w:val="both"/>
              <w:rPr>
                <w:rFonts w:cs="Times New Roman"/>
                <w:szCs w:val="28"/>
              </w:rPr>
            </w:pPr>
            <w:r w:rsidRPr="00773A30">
              <w:rPr>
                <w:rFonts w:cs="Times New Roman"/>
                <w:szCs w:val="28"/>
              </w:rPr>
              <w:lastRenderedPageBreak/>
              <w:t>УТВЕРЖДЕНО</w:t>
            </w:r>
          </w:p>
          <w:p w14:paraId="7533B720" w14:textId="77777777" w:rsidR="00773A30" w:rsidRPr="00773A30" w:rsidRDefault="00773A30" w:rsidP="00773A30">
            <w:pPr>
              <w:ind w:firstLine="1"/>
              <w:jc w:val="both"/>
              <w:rPr>
                <w:rFonts w:cs="Times New Roman"/>
                <w:szCs w:val="28"/>
              </w:rPr>
            </w:pPr>
            <w:r w:rsidRPr="00773A30">
              <w:rPr>
                <w:rFonts w:cs="Times New Roman"/>
                <w:szCs w:val="28"/>
              </w:rPr>
              <w:t>постановлением</w:t>
            </w:r>
          </w:p>
          <w:p w14:paraId="7533B721" w14:textId="77777777" w:rsidR="00773A30" w:rsidRPr="00773A30" w:rsidRDefault="00773A30" w:rsidP="00773A30">
            <w:pPr>
              <w:ind w:firstLine="1"/>
              <w:jc w:val="both"/>
              <w:rPr>
                <w:rFonts w:cs="Times New Roman"/>
                <w:szCs w:val="28"/>
              </w:rPr>
            </w:pPr>
            <w:r w:rsidRPr="00773A30">
              <w:rPr>
                <w:rFonts w:cs="Times New Roman"/>
                <w:szCs w:val="28"/>
              </w:rPr>
              <w:t>Правительства области</w:t>
            </w:r>
          </w:p>
          <w:p w14:paraId="7533B722" w14:textId="77777777" w:rsidR="00773A30" w:rsidRPr="00773A30" w:rsidRDefault="00773A30" w:rsidP="00773A30">
            <w:pPr>
              <w:ind w:hanging="3"/>
              <w:jc w:val="both"/>
              <w:rPr>
                <w:rFonts w:cs="Times New Roman"/>
                <w:szCs w:val="28"/>
              </w:rPr>
            </w:pPr>
            <w:r w:rsidRPr="00773A30">
              <w:rPr>
                <w:rFonts w:cs="Times New Roman"/>
                <w:szCs w:val="28"/>
              </w:rPr>
              <w:t>от 01.12.2021 № 831-п</w:t>
            </w:r>
          </w:p>
        </w:tc>
      </w:tr>
    </w:tbl>
    <w:p w14:paraId="7533B724" w14:textId="77777777" w:rsidR="00773A30" w:rsidRPr="00773A30" w:rsidRDefault="00773A30" w:rsidP="00773A30">
      <w:pPr>
        <w:jc w:val="both"/>
        <w:rPr>
          <w:rFonts w:cs="Times New Roman"/>
          <w:szCs w:val="28"/>
        </w:rPr>
      </w:pPr>
    </w:p>
    <w:p w14:paraId="7533B725" w14:textId="77777777" w:rsidR="00773A30" w:rsidRPr="00773A30" w:rsidRDefault="00773A30" w:rsidP="00773A30">
      <w:pPr>
        <w:jc w:val="both"/>
        <w:rPr>
          <w:rFonts w:cs="Times New Roman"/>
          <w:szCs w:val="28"/>
        </w:rPr>
      </w:pPr>
    </w:p>
    <w:p w14:paraId="7533B726" w14:textId="77777777" w:rsidR="00773A30" w:rsidRPr="00773A30" w:rsidRDefault="00773A30" w:rsidP="00773A30">
      <w:pPr>
        <w:autoSpaceDE w:val="0"/>
        <w:autoSpaceDN w:val="0"/>
        <w:adjustRightInd w:val="0"/>
        <w:ind w:firstLine="0"/>
        <w:jc w:val="center"/>
        <w:rPr>
          <w:rFonts w:eastAsiaTheme="minorHAnsi" w:cs="Times New Roman"/>
          <w:b/>
          <w:bCs/>
          <w:color w:val="000000" w:themeColor="text1"/>
          <w:szCs w:val="28"/>
        </w:rPr>
      </w:pPr>
      <w:r w:rsidRPr="00773A30">
        <w:rPr>
          <w:rFonts w:eastAsiaTheme="minorHAnsi" w:cs="Times New Roman"/>
          <w:b/>
          <w:bCs/>
          <w:color w:val="000000" w:themeColor="text1"/>
          <w:szCs w:val="28"/>
        </w:rPr>
        <w:t>ПОЛОЖЕНИЕ</w:t>
      </w:r>
    </w:p>
    <w:p w14:paraId="7533B727" w14:textId="77777777" w:rsidR="00773A30" w:rsidRPr="00773A30" w:rsidRDefault="00773A30" w:rsidP="00773A30">
      <w:pPr>
        <w:autoSpaceDE w:val="0"/>
        <w:autoSpaceDN w:val="0"/>
        <w:adjustRightInd w:val="0"/>
        <w:ind w:firstLine="0"/>
        <w:jc w:val="center"/>
        <w:rPr>
          <w:rFonts w:eastAsiaTheme="minorHAnsi" w:cs="Times New Roman"/>
          <w:b/>
          <w:bCs/>
          <w:color w:val="000000" w:themeColor="text1"/>
          <w:szCs w:val="28"/>
        </w:rPr>
      </w:pPr>
      <w:r w:rsidRPr="00773A30">
        <w:rPr>
          <w:rFonts w:eastAsiaTheme="minorHAnsi" w:cs="Times New Roman"/>
          <w:b/>
          <w:bCs/>
          <w:color w:val="000000" w:themeColor="text1"/>
          <w:szCs w:val="28"/>
        </w:rPr>
        <w:t xml:space="preserve">о региональном государственном контроле (надзоре) за соблюдением законодательства об архивном деле </w:t>
      </w:r>
    </w:p>
    <w:p w14:paraId="2A36BD4D" w14:textId="4C5DEBFC" w:rsidR="00EE3087" w:rsidRDefault="00D67EE9" w:rsidP="00773A30">
      <w:pPr>
        <w:autoSpaceDE w:val="0"/>
        <w:autoSpaceDN w:val="0"/>
        <w:adjustRightInd w:val="0"/>
        <w:ind w:firstLine="0"/>
        <w:jc w:val="center"/>
        <w:rPr>
          <w:szCs w:val="28"/>
        </w:rPr>
      </w:pPr>
      <w:r w:rsidRPr="00D67EE9">
        <w:rPr>
          <w:rFonts w:eastAsiaTheme="minorHAnsi" w:cs="Times New Roman"/>
          <w:bCs/>
          <w:color w:val="000000" w:themeColor="text1"/>
          <w:szCs w:val="28"/>
        </w:rPr>
        <w:t>(в ред. постановлени</w:t>
      </w:r>
      <w:r w:rsidR="00C52BB2">
        <w:rPr>
          <w:rFonts w:eastAsiaTheme="minorHAnsi" w:cs="Times New Roman"/>
          <w:bCs/>
          <w:color w:val="000000" w:themeColor="text1"/>
          <w:szCs w:val="28"/>
        </w:rPr>
        <w:t>й</w:t>
      </w:r>
      <w:r w:rsidRPr="00D67EE9">
        <w:rPr>
          <w:rFonts w:eastAsiaTheme="minorHAnsi" w:cs="Times New Roman"/>
          <w:bCs/>
          <w:color w:val="000000" w:themeColor="text1"/>
          <w:szCs w:val="28"/>
        </w:rPr>
        <w:t xml:space="preserve"> Правительства</w:t>
      </w:r>
      <w:r w:rsidR="00262A29">
        <w:rPr>
          <w:rFonts w:eastAsiaTheme="minorHAnsi" w:cs="Times New Roman"/>
          <w:bCs/>
          <w:color w:val="000000" w:themeColor="text1"/>
          <w:szCs w:val="28"/>
        </w:rPr>
        <w:t xml:space="preserve"> Ярославской</w:t>
      </w:r>
      <w:r w:rsidRPr="00D67EE9">
        <w:rPr>
          <w:rFonts w:eastAsiaTheme="minorHAnsi" w:cs="Times New Roman"/>
          <w:bCs/>
          <w:color w:val="000000" w:themeColor="text1"/>
          <w:szCs w:val="28"/>
        </w:rPr>
        <w:t xml:space="preserve"> области от 13.05.2022 № 371-п</w:t>
      </w:r>
      <w:r w:rsidR="00C52BB2">
        <w:rPr>
          <w:rFonts w:eastAsiaTheme="minorHAnsi" w:cs="Times New Roman"/>
          <w:bCs/>
          <w:color w:val="000000" w:themeColor="text1"/>
          <w:szCs w:val="28"/>
        </w:rPr>
        <w:t xml:space="preserve">, </w:t>
      </w:r>
      <w:r w:rsidR="00C52BB2">
        <w:rPr>
          <w:rFonts w:cs="Times New Roman"/>
          <w:szCs w:val="28"/>
        </w:rPr>
        <w:t>от 18.01.2023 № 27-п</w:t>
      </w:r>
      <w:r w:rsidR="00932206">
        <w:rPr>
          <w:rFonts w:cs="Times New Roman"/>
          <w:szCs w:val="28"/>
        </w:rPr>
        <w:t xml:space="preserve">, </w:t>
      </w:r>
      <w:r w:rsidR="00932206">
        <w:t>от 26.06.2023 № 601-п</w:t>
      </w:r>
      <w:r w:rsidR="00561DEA">
        <w:t xml:space="preserve">, </w:t>
      </w:r>
      <w:r w:rsidR="00561DEA">
        <w:rPr>
          <w:szCs w:val="28"/>
        </w:rPr>
        <w:t>от 21.12.2023 № 1365-п</w:t>
      </w:r>
      <w:r w:rsidR="00EE3087">
        <w:rPr>
          <w:szCs w:val="28"/>
        </w:rPr>
        <w:t>,</w:t>
      </w:r>
    </w:p>
    <w:p w14:paraId="7533B728" w14:textId="0C6AB33E" w:rsidR="00773A30" w:rsidRDefault="00EE3087" w:rsidP="00773A30">
      <w:pPr>
        <w:autoSpaceDE w:val="0"/>
        <w:autoSpaceDN w:val="0"/>
        <w:adjustRightInd w:val="0"/>
        <w:ind w:firstLine="0"/>
        <w:jc w:val="center"/>
        <w:rPr>
          <w:rFonts w:eastAsiaTheme="minorHAnsi" w:cs="Times New Roman"/>
          <w:bCs/>
          <w:color w:val="000000" w:themeColor="text1"/>
          <w:szCs w:val="28"/>
        </w:rPr>
      </w:pPr>
      <w:r w:rsidRPr="00EE3087">
        <w:rPr>
          <w:rFonts w:eastAsiaTheme="minorHAnsi" w:cs="Times New Roman"/>
          <w:bCs/>
          <w:color w:val="000000" w:themeColor="text1"/>
          <w:szCs w:val="28"/>
        </w:rPr>
        <w:t>от 27.10.2025 № 1100-п</w:t>
      </w:r>
      <w:r w:rsidR="008A354E">
        <w:rPr>
          <w:rFonts w:eastAsiaTheme="minorHAnsi" w:cs="Times New Roman"/>
          <w:bCs/>
          <w:color w:val="000000" w:themeColor="text1"/>
          <w:szCs w:val="28"/>
        </w:rPr>
        <w:t>,</w:t>
      </w:r>
      <w:r w:rsidR="008A354E" w:rsidRPr="008A354E">
        <w:t xml:space="preserve"> </w:t>
      </w:r>
      <w:r w:rsidR="008A354E" w:rsidRPr="008A354E">
        <w:rPr>
          <w:rFonts w:eastAsiaTheme="minorHAnsi" w:cs="Times New Roman"/>
          <w:bCs/>
          <w:color w:val="000000" w:themeColor="text1"/>
          <w:szCs w:val="28"/>
        </w:rPr>
        <w:t>от 24.12.2025 № 1371-п</w:t>
      </w:r>
      <w:r w:rsidR="00262A29">
        <w:rPr>
          <w:rFonts w:eastAsiaTheme="minorHAnsi" w:cs="Times New Roman"/>
          <w:bCs/>
          <w:color w:val="000000" w:themeColor="text1"/>
          <w:szCs w:val="28"/>
        </w:rPr>
        <w:t>, от 24.07.2</w:t>
      </w:r>
      <w:bookmarkStart w:id="0" w:name="_GoBack"/>
      <w:bookmarkEnd w:id="0"/>
      <w:r w:rsidR="00262A29">
        <w:rPr>
          <w:rFonts w:eastAsiaTheme="minorHAnsi" w:cs="Times New Roman"/>
          <w:bCs/>
          <w:color w:val="000000" w:themeColor="text1"/>
          <w:szCs w:val="28"/>
        </w:rPr>
        <w:t>026 № 846-п</w:t>
      </w:r>
      <w:r w:rsidR="00D67EE9" w:rsidRPr="00D67EE9">
        <w:rPr>
          <w:rFonts w:eastAsiaTheme="minorHAnsi" w:cs="Times New Roman"/>
          <w:bCs/>
          <w:color w:val="000000" w:themeColor="text1"/>
          <w:szCs w:val="28"/>
        </w:rPr>
        <w:t>)</w:t>
      </w:r>
    </w:p>
    <w:p w14:paraId="4AC5FA08" w14:textId="77777777" w:rsidR="00D67EE9" w:rsidRPr="00773A30" w:rsidRDefault="00D67EE9" w:rsidP="00773A30">
      <w:pPr>
        <w:autoSpaceDE w:val="0"/>
        <w:autoSpaceDN w:val="0"/>
        <w:adjustRightInd w:val="0"/>
        <w:ind w:firstLine="0"/>
        <w:jc w:val="center"/>
        <w:rPr>
          <w:rFonts w:eastAsiaTheme="minorHAnsi" w:cs="Times New Roman"/>
          <w:bCs/>
          <w:color w:val="000000" w:themeColor="text1"/>
          <w:szCs w:val="28"/>
        </w:rPr>
      </w:pPr>
    </w:p>
    <w:p w14:paraId="7533B729" w14:textId="77777777" w:rsidR="00773A30" w:rsidRPr="00773A30" w:rsidRDefault="00773A30" w:rsidP="00773A30">
      <w:pPr>
        <w:ind w:left="3" w:firstLine="0"/>
        <w:contextualSpacing/>
        <w:jc w:val="center"/>
        <w:rPr>
          <w:rFonts w:cs="Times New Roman"/>
          <w:szCs w:val="28"/>
        </w:rPr>
      </w:pPr>
      <w:r w:rsidRPr="00773A30">
        <w:rPr>
          <w:rFonts w:cs="Times New Roman"/>
          <w:szCs w:val="28"/>
        </w:rPr>
        <w:t>1. Общие положения</w:t>
      </w:r>
    </w:p>
    <w:p w14:paraId="7533B72A" w14:textId="77777777" w:rsidR="00773A30" w:rsidRPr="00773A30" w:rsidRDefault="00773A30" w:rsidP="00773A30">
      <w:pPr>
        <w:ind w:left="1068" w:firstLine="0"/>
        <w:contextualSpacing/>
        <w:jc w:val="center"/>
        <w:rPr>
          <w:rFonts w:cs="Times New Roman"/>
          <w:szCs w:val="28"/>
        </w:rPr>
      </w:pPr>
    </w:p>
    <w:p w14:paraId="7533B72B" w14:textId="77777777" w:rsidR="00773A30" w:rsidRPr="00773A30" w:rsidRDefault="00773A30" w:rsidP="00773A30">
      <w:pPr>
        <w:autoSpaceDE w:val="0"/>
        <w:autoSpaceDN w:val="0"/>
        <w:adjustRightInd w:val="0"/>
        <w:jc w:val="both"/>
        <w:rPr>
          <w:rFonts w:eastAsiaTheme="minorHAnsi" w:cs="Times New Roman"/>
          <w:spacing w:val="-4"/>
          <w:szCs w:val="28"/>
        </w:rPr>
      </w:pPr>
      <w:r w:rsidRPr="00773A30">
        <w:rPr>
          <w:rFonts w:eastAsiaTheme="minorHAnsi" w:cs="Times New Roman"/>
          <w:color w:val="000000" w:themeColor="text1"/>
          <w:szCs w:val="28"/>
        </w:rPr>
        <w:t>1.1. Положение о региональном государственном контроле (надзоре) за соблюдением законодательства об архивном деле на территории Ярославской области (далее – Положение) устанавливает порядок организации и </w:t>
      </w:r>
      <w:r w:rsidRPr="00773A30">
        <w:rPr>
          <w:rFonts w:eastAsiaTheme="minorHAnsi" w:cs="Times New Roman"/>
          <w:szCs w:val="28"/>
        </w:rPr>
        <w:t xml:space="preserve">осуществления регионального государственного контроля (надзора) за соблюдением законодательства об архивном деле (далее </w:t>
      </w:r>
      <w:r w:rsidRPr="00773A30">
        <w:rPr>
          <w:rFonts w:cs="Times New Roman"/>
          <w:color w:val="000000"/>
          <w:szCs w:val="28"/>
        </w:rPr>
        <w:t xml:space="preserve">– </w:t>
      </w:r>
      <w:r w:rsidRPr="00773A30">
        <w:rPr>
          <w:rFonts w:eastAsiaTheme="minorHAnsi" w:cs="Times New Roman"/>
          <w:szCs w:val="28"/>
        </w:rPr>
        <w:t>контроль в сфере архивного дела</w:t>
      </w:r>
      <w:r w:rsidRPr="00773A30">
        <w:rPr>
          <w:rFonts w:eastAsiaTheme="minorHAnsi" w:cs="Times New Roman"/>
          <w:spacing w:val="-4"/>
          <w:szCs w:val="28"/>
        </w:rPr>
        <w:t>)</w:t>
      </w:r>
      <w:r w:rsidRPr="00773A30">
        <w:rPr>
          <w:rFonts w:eastAsiaTheme="minorHAnsi" w:cs="Times New Roman"/>
          <w:szCs w:val="28"/>
        </w:rPr>
        <w:t xml:space="preserve"> на территории Ярославской области.</w:t>
      </w:r>
    </w:p>
    <w:p w14:paraId="7533B72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1.2. Предметом контроля в сфере архивного дела является соблюдение контролируемыми лицами на территории Ярославской области обязательных требований законодательства об архивном деле (далее – обязательные требования), установленных в соответствии с федеральными законами и иными нормативными правовыми актами Российской Федерации, законами Ярославской области и иными нормативными правовыми актами Ярославской области, предъявляемыми к организации хранения, комплектования, учета и использования документов Архивного фонда Российской Федерации и других архивных документов, за исключением случаев, </w:t>
      </w:r>
      <w:r w:rsidRPr="00773A30">
        <w:rPr>
          <w:rFonts w:cs="Times New Roman"/>
          <w:spacing w:val="2"/>
          <w:shd w:val="clear" w:color="auto" w:fill="FFFFFF"/>
        </w:rPr>
        <w:t>отнесенных к федеральному государственному контролю (надзору) за соблюдением законодательства об архивном деле</w:t>
      </w:r>
      <w:r w:rsidRPr="00773A30">
        <w:rPr>
          <w:rFonts w:eastAsiaTheme="minorHAnsi" w:cs="Times New Roman"/>
          <w:szCs w:val="28"/>
        </w:rPr>
        <w:t xml:space="preserve">, указанных в пункте 1 части 2 статьи 16 Федерального закона от 22 октября 2004 года № 125-ФЗ «Об архивном деле в Российской Федерации». </w:t>
      </w:r>
    </w:p>
    <w:p w14:paraId="46581CDC" w14:textId="20907912" w:rsidR="00F8764F" w:rsidRPr="00F8764F" w:rsidRDefault="00773A30" w:rsidP="00E9336D">
      <w:pPr>
        <w:autoSpaceDE w:val="0"/>
        <w:autoSpaceDN w:val="0"/>
        <w:adjustRightInd w:val="0"/>
        <w:jc w:val="both"/>
        <w:rPr>
          <w:rFonts w:eastAsiaTheme="minorHAnsi" w:cs="Times New Roman"/>
          <w:spacing w:val="-4"/>
          <w:szCs w:val="28"/>
        </w:rPr>
      </w:pPr>
      <w:r w:rsidRPr="00773A30">
        <w:rPr>
          <w:rFonts w:eastAsiaTheme="minorHAnsi" w:cs="Times New Roman"/>
          <w:spacing w:val="-4"/>
          <w:szCs w:val="28"/>
        </w:rPr>
        <w:t>1.3. </w:t>
      </w:r>
      <w:r w:rsidR="00E9336D" w:rsidRPr="00E9336D">
        <w:rPr>
          <w:rFonts w:eastAsiaTheme="minorHAnsi" w:cs="Times New Roman"/>
          <w:spacing w:val="-4"/>
          <w:szCs w:val="28"/>
        </w:rPr>
        <w:t>Контроль в сфере архивного дела на территории Ярославской области осуществляет агентство по делам юстиции Ярославской области (далее ‒ агентство).</w:t>
      </w:r>
    </w:p>
    <w:p w14:paraId="598CD747" w14:textId="3673496A" w:rsidR="00E9336D" w:rsidRPr="00E9336D" w:rsidRDefault="00E9336D" w:rsidP="00E9336D">
      <w:pPr>
        <w:autoSpaceDE w:val="0"/>
        <w:autoSpaceDN w:val="0"/>
        <w:adjustRightInd w:val="0"/>
        <w:contextualSpacing/>
        <w:jc w:val="both"/>
        <w:rPr>
          <w:rFonts w:eastAsiaTheme="minorHAnsi" w:cs="Times New Roman"/>
          <w:spacing w:val="-4"/>
          <w:szCs w:val="28"/>
        </w:rPr>
      </w:pPr>
      <w:r>
        <w:rPr>
          <w:rFonts w:eastAsiaTheme="minorHAnsi" w:cs="Times New Roman"/>
          <w:spacing w:val="-4"/>
          <w:szCs w:val="28"/>
        </w:rPr>
        <w:t xml:space="preserve">1.4. </w:t>
      </w:r>
      <w:r w:rsidRPr="00E9336D">
        <w:rPr>
          <w:rFonts w:eastAsiaTheme="minorHAnsi" w:cs="Times New Roman"/>
          <w:spacing w:val="-4"/>
          <w:szCs w:val="28"/>
        </w:rPr>
        <w:t>Должностными лицами агентства, уполномоченными на осуществление контроля в сфере архивного дела, являются:</w:t>
      </w:r>
    </w:p>
    <w:p w14:paraId="0B2B97F6" w14:textId="77777777" w:rsidR="00E9336D" w:rsidRPr="00E9336D"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t>- руководитель агентства;</w:t>
      </w:r>
    </w:p>
    <w:p w14:paraId="227171B1" w14:textId="77777777" w:rsidR="00E9336D" w:rsidRPr="00E9336D"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t>- первый заместитель руководителя агентства;</w:t>
      </w:r>
    </w:p>
    <w:p w14:paraId="7523450D" w14:textId="77777777" w:rsidR="00E9336D" w:rsidRPr="00E9336D"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t>- начальник отдела;</w:t>
      </w:r>
    </w:p>
    <w:p w14:paraId="651CF4F0" w14:textId="77777777" w:rsidR="00E9336D" w:rsidRPr="00E9336D"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t>- консультант отдела;</w:t>
      </w:r>
    </w:p>
    <w:p w14:paraId="22ED86B6" w14:textId="77777777" w:rsidR="00E9336D" w:rsidRPr="00E9336D"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t>- главный специалист отдела;</w:t>
      </w:r>
    </w:p>
    <w:p w14:paraId="7533B734" w14:textId="29E5976E" w:rsidR="00773A30" w:rsidRDefault="00E9336D" w:rsidP="00E9336D">
      <w:pPr>
        <w:autoSpaceDE w:val="0"/>
        <w:autoSpaceDN w:val="0"/>
        <w:adjustRightInd w:val="0"/>
        <w:contextualSpacing/>
        <w:jc w:val="both"/>
        <w:rPr>
          <w:rFonts w:eastAsiaTheme="minorHAnsi" w:cs="Times New Roman"/>
          <w:spacing w:val="-4"/>
          <w:szCs w:val="28"/>
        </w:rPr>
      </w:pPr>
      <w:r w:rsidRPr="00E9336D">
        <w:rPr>
          <w:rFonts w:eastAsiaTheme="minorHAnsi" w:cs="Times New Roman"/>
          <w:spacing w:val="-4"/>
          <w:szCs w:val="28"/>
        </w:rPr>
        <w:lastRenderedPageBreak/>
        <w:t>- иные государственные гражданские служащие агентства, должностными регламентами которых предусмотрено осуществление ко</w:t>
      </w:r>
      <w:r w:rsidR="00262A29">
        <w:rPr>
          <w:rFonts w:eastAsiaTheme="minorHAnsi" w:cs="Times New Roman"/>
          <w:spacing w:val="-4"/>
          <w:szCs w:val="28"/>
        </w:rPr>
        <w:t>нтроля в сфере архивного дела.</w:t>
      </w:r>
    </w:p>
    <w:p w14:paraId="7533B735" w14:textId="593C532D" w:rsidR="00773A30" w:rsidRPr="00773A30" w:rsidRDefault="00773A30" w:rsidP="002F5F9B">
      <w:pPr>
        <w:autoSpaceDE w:val="0"/>
        <w:autoSpaceDN w:val="0"/>
        <w:adjustRightInd w:val="0"/>
        <w:jc w:val="both"/>
        <w:rPr>
          <w:rFonts w:eastAsiaTheme="minorHAnsi" w:cs="Times New Roman"/>
          <w:szCs w:val="28"/>
        </w:rPr>
      </w:pPr>
      <w:r w:rsidRPr="00773A30">
        <w:rPr>
          <w:rFonts w:eastAsiaTheme="minorHAnsi" w:cs="Times New Roman"/>
          <w:szCs w:val="28"/>
        </w:rPr>
        <w:t xml:space="preserve">1.5. Контроль в сфере архивного дела осуществляется в соответствии с Федеральным </w:t>
      </w:r>
      <w:hyperlink r:id="rId10" w:history="1">
        <w:r w:rsidRPr="00773A30">
          <w:rPr>
            <w:rFonts w:eastAsiaTheme="minorHAnsi" w:cs="Times New Roman"/>
            <w:szCs w:val="28"/>
          </w:rPr>
          <w:t>законом</w:t>
        </w:r>
      </w:hyperlink>
      <w:r w:rsidRPr="00773A30">
        <w:rPr>
          <w:rFonts w:eastAsiaTheme="minorHAnsi" w:cs="Times New Roman"/>
          <w:szCs w:val="28"/>
        </w:rPr>
        <w:t xml:space="preserve"> от 31 июля 2020 года № 248-ФЗ «О государственном контроле (надзоре) и муниципальном контроле в Российской Федерации» (далее </w:t>
      </w:r>
      <w:r w:rsidRPr="00773A30">
        <w:rPr>
          <w:rFonts w:eastAsiaTheme="minorHAnsi" w:cs="Times New Roman"/>
          <w:spacing w:val="-4"/>
          <w:szCs w:val="28"/>
        </w:rPr>
        <w:t>–</w:t>
      </w:r>
      <w:r w:rsidRPr="00773A30">
        <w:rPr>
          <w:rFonts w:eastAsiaTheme="minorHAnsi" w:cs="Times New Roman"/>
          <w:szCs w:val="28"/>
        </w:rPr>
        <w:t xml:space="preserve"> Закон о контроле), Федеральным </w:t>
      </w:r>
      <w:hyperlink r:id="rId11" w:history="1">
        <w:r w:rsidRPr="00773A30">
          <w:rPr>
            <w:rFonts w:eastAsiaTheme="minorHAnsi" w:cs="Times New Roman"/>
            <w:szCs w:val="28"/>
          </w:rPr>
          <w:t>законом</w:t>
        </w:r>
      </w:hyperlink>
      <w:r w:rsidRPr="00773A30">
        <w:rPr>
          <w:rFonts w:eastAsiaTheme="minorHAnsi" w:cs="Times New Roman"/>
          <w:szCs w:val="28"/>
        </w:rPr>
        <w:t xml:space="preserve"> от 22 октября 2004 года № 125-ФЗ «Об архивном деле в Российской Федерации», Федеральным законом от 29 декабря 2014 года № 473-ФЗ «О территориях опережающего развития в Российской Федерации», Положением.</w:t>
      </w:r>
    </w:p>
    <w:p w14:paraId="7533B73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Контроль в сфере архивного дела осуществляется посредством проведения:</w:t>
      </w:r>
    </w:p>
    <w:p w14:paraId="7533B73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профилактических мероприятий;</w:t>
      </w:r>
    </w:p>
    <w:p w14:paraId="7533B73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контрольных (надзорных) мероприятий, осуществляемых при взаимодействии с контролируемыми лицами;</w:t>
      </w:r>
    </w:p>
    <w:p w14:paraId="7533B739" w14:textId="1A3A0D3E" w:rsid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контрольных (надзорных) мероприятий, осуществляемых без взаимодействия с контролируемыми лицами.</w:t>
      </w:r>
    </w:p>
    <w:p w14:paraId="064BAA3A" w14:textId="044A9F6A" w:rsidR="00D67EE9" w:rsidRPr="00F569F1" w:rsidRDefault="00773A30" w:rsidP="007223C6">
      <w:pPr>
        <w:autoSpaceDE w:val="0"/>
        <w:autoSpaceDN w:val="0"/>
        <w:adjustRightInd w:val="0"/>
        <w:jc w:val="both"/>
        <w:rPr>
          <w:rFonts w:eastAsiaTheme="minorHAnsi" w:cs="Times New Roman"/>
          <w:szCs w:val="28"/>
        </w:rPr>
      </w:pPr>
      <w:r w:rsidRPr="00773A30">
        <w:rPr>
          <w:rFonts w:eastAsiaTheme="minorHAnsi" w:cs="Times New Roman"/>
          <w:szCs w:val="28"/>
        </w:rPr>
        <w:t xml:space="preserve">1.6. Должностным лицом, уполномоченным в соответствии с Положением на принятие решений о проведении контрольных (надзорных) мероприятий, является </w:t>
      </w:r>
      <w:r w:rsidR="00F569F1" w:rsidRPr="00F569F1">
        <w:rPr>
          <w:rFonts w:eastAsiaTheme="minorHAnsi" w:cs="Times New Roman"/>
          <w:szCs w:val="28"/>
        </w:rPr>
        <w:t xml:space="preserve">вице-губернатор Ярославской области (далее – вице-губернатор области), курирующий вопросы </w:t>
      </w:r>
      <w:r w:rsidR="007223C6" w:rsidRPr="007223C6">
        <w:rPr>
          <w:rFonts w:eastAsiaTheme="minorHAnsi" w:cs="Times New Roman"/>
          <w:szCs w:val="28"/>
        </w:rPr>
        <w:t>внутренней политики</w:t>
      </w:r>
      <w:r w:rsidRPr="00773A30">
        <w:rPr>
          <w:rFonts w:cs="Times New Roman"/>
          <w:szCs w:val="28"/>
        </w:rPr>
        <w:t>.</w:t>
      </w:r>
    </w:p>
    <w:p w14:paraId="7533B73B" w14:textId="408F5FBB" w:rsidR="00773A30" w:rsidRPr="00773A30" w:rsidRDefault="00773A30" w:rsidP="00973B2B">
      <w:pPr>
        <w:autoSpaceDE w:val="0"/>
        <w:autoSpaceDN w:val="0"/>
        <w:adjustRightInd w:val="0"/>
        <w:jc w:val="both"/>
        <w:rPr>
          <w:rFonts w:eastAsiaTheme="minorHAnsi" w:cs="Times New Roman"/>
          <w:szCs w:val="28"/>
        </w:rPr>
      </w:pPr>
      <w:r w:rsidRPr="00773A30">
        <w:rPr>
          <w:rFonts w:eastAsiaTheme="minorHAnsi" w:cs="Times New Roman"/>
          <w:szCs w:val="28"/>
        </w:rPr>
        <w:t xml:space="preserve">1.7. Контролируемыми лицами при осуществлении контроля в сфере архивного дела являются </w:t>
      </w:r>
      <w:r w:rsidR="00FE4701">
        <w:rPr>
          <w:rFonts w:eastAsiaTheme="minorHAnsi" w:cs="Times New Roman"/>
          <w:szCs w:val="28"/>
        </w:rPr>
        <w:t xml:space="preserve">архивные органы и архивные учреждения </w:t>
      </w:r>
      <w:r w:rsidRPr="00773A30">
        <w:rPr>
          <w:rFonts w:eastAsiaTheme="minorHAnsi" w:cs="Times New Roman"/>
          <w:szCs w:val="28"/>
        </w:rPr>
        <w:t xml:space="preserve">Ярославской области, а также включенные в списки источников комплектования архивными документами </w:t>
      </w:r>
      <w:r w:rsidR="00FE4701">
        <w:rPr>
          <w:rFonts w:eastAsiaTheme="minorHAnsi" w:cs="Times New Roman"/>
          <w:szCs w:val="28"/>
        </w:rPr>
        <w:t xml:space="preserve">архивных органов и архивных учреждений </w:t>
      </w:r>
      <w:r w:rsidRPr="00773A30">
        <w:rPr>
          <w:rFonts w:eastAsiaTheme="minorHAnsi" w:cs="Times New Roman"/>
          <w:szCs w:val="28"/>
        </w:rPr>
        <w:t xml:space="preserve">Ярославской области физические лица, индивидуальные предприниматели, </w:t>
      </w:r>
      <w:r w:rsidR="00973B2B" w:rsidRPr="00973B2B">
        <w:rPr>
          <w:rFonts w:eastAsiaTheme="minorHAnsi" w:cs="Times New Roman"/>
          <w:szCs w:val="28"/>
        </w:rPr>
        <w:t>органы местного самоуправления муниципальных образований Ярославской области (далее – органы местного самоуправления) и должностные лица о</w:t>
      </w:r>
      <w:r w:rsidR="00973B2B">
        <w:rPr>
          <w:rFonts w:eastAsiaTheme="minorHAnsi" w:cs="Times New Roman"/>
          <w:szCs w:val="28"/>
        </w:rPr>
        <w:t>рганов местного самоуправления</w:t>
      </w:r>
      <w:r w:rsidRPr="00773A30">
        <w:rPr>
          <w:rFonts w:eastAsiaTheme="minorHAnsi" w:cs="Times New Roman"/>
          <w:szCs w:val="28"/>
        </w:rPr>
        <w:t xml:space="preserve">, юридические лица, в том числе органы государственной власти и иные государственные органы Ярославской области, государственные, муниципальные учреждения, организации и предприятия, негосударственные организации и предприятия, в процессе деятельности которых образуются документы Архивного фонда Российской Федерации и другие архивные документы, подлежащие приему на хранение в </w:t>
      </w:r>
      <w:r w:rsidR="00FE4701">
        <w:rPr>
          <w:rFonts w:eastAsiaTheme="minorHAnsi" w:cs="Times New Roman"/>
          <w:szCs w:val="28"/>
        </w:rPr>
        <w:t>архивны</w:t>
      </w:r>
      <w:r w:rsidR="000258E3">
        <w:rPr>
          <w:rFonts w:eastAsiaTheme="minorHAnsi" w:cs="Times New Roman"/>
          <w:szCs w:val="28"/>
        </w:rPr>
        <w:t>е</w:t>
      </w:r>
      <w:r w:rsidR="00FE4701">
        <w:rPr>
          <w:rFonts w:eastAsiaTheme="minorHAnsi" w:cs="Times New Roman"/>
          <w:szCs w:val="28"/>
        </w:rPr>
        <w:t xml:space="preserve"> орган</w:t>
      </w:r>
      <w:r w:rsidR="000258E3">
        <w:rPr>
          <w:rFonts w:eastAsiaTheme="minorHAnsi" w:cs="Times New Roman"/>
          <w:szCs w:val="28"/>
        </w:rPr>
        <w:t>ы</w:t>
      </w:r>
      <w:r w:rsidR="00FE4701">
        <w:rPr>
          <w:rFonts w:eastAsiaTheme="minorHAnsi" w:cs="Times New Roman"/>
          <w:szCs w:val="28"/>
        </w:rPr>
        <w:t xml:space="preserve"> и архивны</w:t>
      </w:r>
      <w:r w:rsidR="000258E3">
        <w:rPr>
          <w:rFonts w:eastAsiaTheme="minorHAnsi" w:cs="Times New Roman"/>
          <w:szCs w:val="28"/>
        </w:rPr>
        <w:t>е</w:t>
      </w:r>
      <w:r w:rsidR="00FE4701">
        <w:rPr>
          <w:rFonts w:eastAsiaTheme="minorHAnsi" w:cs="Times New Roman"/>
          <w:szCs w:val="28"/>
        </w:rPr>
        <w:t xml:space="preserve"> учреждени</w:t>
      </w:r>
      <w:r w:rsidR="000258E3">
        <w:rPr>
          <w:rFonts w:eastAsiaTheme="minorHAnsi" w:cs="Times New Roman"/>
          <w:szCs w:val="28"/>
        </w:rPr>
        <w:t>я</w:t>
      </w:r>
      <w:r w:rsidR="00FE4701">
        <w:rPr>
          <w:rFonts w:eastAsiaTheme="minorHAnsi" w:cs="Times New Roman"/>
          <w:szCs w:val="28"/>
        </w:rPr>
        <w:t xml:space="preserve"> </w:t>
      </w:r>
      <w:r w:rsidRPr="00773A30">
        <w:rPr>
          <w:rFonts w:eastAsiaTheme="minorHAnsi" w:cs="Times New Roman"/>
          <w:szCs w:val="28"/>
        </w:rPr>
        <w:t>Ярославской области (дал</w:t>
      </w:r>
      <w:r w:rsidR="00262A29">
        <w:rPr>
          <w:rFonts w:eastAsiaTheme="minorHAnsi" w:cs="Times New Roman"/>
          <w:szCs w:val="28"/>
        </w:rPr>
        <w:t>ее – источники комплектования).</w:t>
      </w:r>
    </w:p>
    <w:p w14:paraId="7533B73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1.8. Объектами контроля в сфере архивного дела (далее – объекты контроля) являются:</w:t>
      </w:r>
    </w:p>
    <w:p w14:paraId="7533B73D" w14:textId="77777777" w:rsidR="00773A30" w:rsidRPr="00773A30" w:rsidRDefault="00773A30" w:rsidP="00773A30">
      <w:pPr>
        <w:autoSpaceDE w:val="0"/>
        <w:autoSpaceDN w:val="0"/>
        <w:adjustRightInd w:val="0"/>
        <w:jc w:val="both"/>
        <w:rPr>
          <w:rFonts w:eastAsiaTheme="minorHAnsi" w:cs="Times New Roman"/>
          <w:spacing w:val="-4"/>
          <w:szCs w:val="28"/>
        </w:rPr>
      </w:pPr>
      <w:r w:rsidRPr="00773A30">
        <w:rPr>
          <w:rFonts w:eastAsiaTheme="minorHAnsi" w:cs="Times New Roman"/>
          <w:spacing w:val="-4"/>
          <w:szCs w:val="28"/>
        </w:rPr>
        <w:t xml:space="preserve">- деятельность, действия (бездействие) контролируемых лиц по соблюдению обязательных требований на территории Ярославской области; </w:t>
      </w:r>
    </w:p>
    <w:p w14:paraId="7533B73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результаты деятельности контролируемых лиц в сфере архивного дела, в том числе создание нормативных условий, соблюдение нормативных режимов и надлежащей организации хранения документов, исключающих их хищение и утрату и обеспечивающих поддержание в нормальном физическом </w:t>
      </w:r>
      <w:r w:rsidRPr="00773A30">
        <w:rPr>
          <w:rFonts w:eastAsiaTheme="minorHAnsi" w:cs="Times New Roman"/>
          <w:szCs w:val="28"/>
        </w:rPr>
        <w:lastRenderedPageBreak/>
        <w:t>состоянии архивных документов, находящихся на временном (ведомственном), а также на постоянном хранении;</w:t>
      </w:r>
    </w:p>
    <w:p w14:paraId="7533B73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здания, помещения, сооружения, которыми владеют и пользуются контролируемые лица в целях создания и ведения архивов, а также оборудование, устройства, предметы, материалы и другие объекты, способствующие соблюдению нормативных режимов хранения, комплектования, учета и использования архивных документов Архивного фонда Российской Федерации и иных архивных документов.</w:t>
      </w:r>
    </w:p>
    <w:p w14:paraId="7533B740" w14:textId="703B4A21"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1.9. Учет объектов контроля и связанных с ними контролируемых лиц осуществляется </w:t>
      </w:r>
      <w:r w:rsidR="006B61F0">
        <w:rPr>
          <w:rFonts w:eastAsiaTheme="minorHAnsi" w:cs="Times New Roman"/>
          <w:szCs w:val="28"/>
        </w:rPr>
        <w:t>аген</w:t>
      </w:r>
      <w:r w:rsidR="002A28F5">
        <w:rPr>
          <w:rFonts w:eastAsiaTheme="minorHAnsi" w:cs="Times New Roman"/>
          <w:szCs w:val="28"/>
        </w:rPr>
        <w:t>т</w:t>
      </w:r>
      <w:r w:rsidR="006B61F0">
        <w:rPr>
          <w:rFonts w:eastAsiaTheme="minorHAnsi" w:cs="Times New Roman"/>
          <w:szCs w:val="28"/>
        </w:rPr>
        <w:t>ство</w:t>
      </w:r>
      <w:r w:rsidRPr="00773A30">
        <w:rPr>
          <w:rFonts w:eastAsiaTheme="minorHAnsi" w:cs="Times New Roman"/>
          <w:szCs w:val="28"/>
        </w:rPr>
        <w:t xml:space="preserve"> с использованием:</w:t>
      </w:r>
    </w:p>
    <w:p w14:paraId="7533B741" w14:textId="16B4FCA1"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государственной информационной системы «Типовое облачное решение по автоматизации контрольной (надзорной) деятельности» (далее – ГИС ТОР КНД) в соответствии с постановлением Правительства Российской Федерации от 21 апреля 2018 г. № 482 «О государственной информационной системе «Типовое облачное решение по автоматизации контрольной (надзорной) деятельности»;</w:t>
      </w:r>
      <w:r w:rsidR="006B61F0" w:rsidRPr="006B61F0">
        <w:t xml:space="preserve"> </w:t>
      </w:r>
    </w:p>
    <w:p w14:paraId="7533B74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иных федеральных или региональных информационных систем, в том числе посредством получения сведений в порядке межведомственного информационного взаимодействия.</w:t>
      </w:r>
    </w:p>
    <w:p w14:paraId="7533B743"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Информация о контрольных (надзорных) мероприятиях размещается в едином реестре контрольных (надзорных) мероприятий (далее – ЕРКНМ) в соответствии с Правилами формирования и ведения ЕРКНМ, утвержденными постановлением Правительства Российской Федерации от 16 апреля 2021 г.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p>
    <w:p w14:paraId="7533B744" w14:textId="3491AF1A" w:rsidR="00773A30" w:rsidRPr="00773A30" w:rsidRDefault="00773A30" w:rsidP="00773A30">
      <w:pPr>
        <w:widowControl w:val="0"/>
        <w:autoSpaceDE w:val="0"/>
        <w:autoSpaceDN w:val="0"/>
        <w:adjustRightInd w:val="0"/>
        <w:contextualSpacing/>
        <w:jc w:val="both"/>
        <w:rPr>
          <w:rFonts w:cs="Times New Roman"/>
          <w:szCs w:val="28"/>
          <w:lang w:eastAsia="ru-RU"/>
        </w:rPr>
      </w:pPr>
      <w:r w:rsidRPr="00773A30">
        <w:rPr>
          <w:rFonts w:eastAsiaTheme="minorHAnsi" w:cs="Times New Roman"/>
          <w:szCs w:val="28"/>
        </w:rPr>
        <w:t xml:space="preserve">1.10. </w:t>
      </w:r>
      <w:r w:rsidRPr="00773A30">
        <w:rPr>
          <w:rFonts w:cs="Times New Roman"/>
          <w:szCs w:val="28"/>
          <w:lang w:eastAsia="ru-RU"/>
        </w:rPr>
        <w:t xml:space="preserve">В целях учета объектов контроля и связанных с ними контролируемых лиц </w:t>
      </w:r>
      <w:r w:rsidR="00177090">
        <w:rPr>
          <w:rFonts w:cs="Times New Roman"/>
          <w:szCs w:val="28"/>
          <w:lang w:eastAsia="ru-RU"/>
        </w:rPr>
        <w:t>агентство</w:t>
      </w:r>
      <w:r w:rsidRPr="00773A30">
        <w:rPr>
          <w:rFonts w:cs="Times New Roman"/>
          <w:szCs w:val="28"/>
          <w:lang w:eastAsia="ru-RU"/>
        </w:rPr>
        <w:t xml:space="preserve"> обеспечивает занесение в </w:t>
      </w:r>
      <w:r w:rsidRPr="00773A30">
        <w:rPr>
          <w:rFonts w:eastAsiaTheme="minorHAnsi" w:cs="Times New Roman"/>
          <w:szCs w:val="28"/>
        </w:rPr>
        <w:t>ГИС ТОР КНД</w:t>
      </w:r>
      <w:r w:rsidRPr="00773A30">
        <w:rPr>
          <w:rFonts w:cs="Times New Roman"/>
          <w:szCs w:val="28"/>
          <w:lang w:eastAsia="ru-RU"/>
        </w:rPr>
        <w:t xml:space="preserve"> следующих сведений:</w:t>
      </w:r>
    </w:p>
    <w:p w14:paraId="7533B745" w14:textId="77777777" w:rsidR="00773A30" w:rsidRPr="00773A30" w:rsidRDefault="00773A30" w:rsidP="00773A30">
      <w:pPr>
        <w:widowControl w:val="0"/>
        <w:autoSpaceDE w:val="0"/>
        <w:autoSpaceDN w:val="0"/>
        <w:contextualSpacing/>
        <w:jc w:val="both"/>
        <w:rPr>
          <w:spacing w:val="-2"/>
          <w:szCs w:val="28"/>
        </w:rPr>
      </w:pPr>
      <w:r w:rsidRPr="00773A30">
        <w:rPr>
          <w:spacing w:val="-2"/>
          <w:szCs w:val="28"/>
        </w:rPr>
        <w:t>- полное наименование контролируемого лица, фамилия, имя и отчество (при наличии) индивидуального предпринимателя или гражданина;</w:t>
      </w:r>
    </w:p>
    <w:p w14:paraId="7533B746" w14:textId="77777777" w:rsidR="00773A30" w:rsidRPr="00773A30" w:rsidRDefault="00773A30" w:rsidP="00773A30">
      <w:pPr>
        <w:widowControl w:val="0"/>
        <w:autoSpaceDE w:val="0"/>
        <w:autoSpaceDN w:val="0"/>
        <w:adjustRightInd w:val="0"/>
        <w:contextualSpacing/>
        <w:jc w:val="both"/>
        <w:outlineLvl w:val="1"/>
        <w:rPr>
          <w:rFonts w:cs="Times New Roman"/>
          <w:b/>
          <w:bCs/>
          <w:szCs w:val="28"/>
          <w:lang w:eastAsia="ru-RU"/>
        </w:rPr>
      </w:pPr>
      <w:r w:rsidRPr="00773A30">
        <w:rPr>
          <w:rFonts w:cs="Times New Roman"/>
          <w:bCs/>
          <w:szCs w:val="28"/>
          <w:lang w:eastAsia="ru-RU"/>
        </w:rPr>
        <w:t>- основной государственный регистрационный номер;</w:t>
      </w:r>
    </w:p>
    <w:p w14:paraId="7533B747" w14:textId="77777777" w:rsidR="00773A30" w:rsidRPr="00773A30" w:rsidRDefault="00773A30" w:rsidP="00773A30">
      <w:pPr>
        <w:widowControl w:val="0"/>
        <w:autoSpaceDE w:val="0"/>
        <w:autoSpaceDN w:val="0"/>
        <w:contextualSpacing/>
        <w:jc w:val="both"/>
        <w:rPr>
          <w:szCs w:val="28"/>
        </w:rPr>
      </w:pPr>
      <w:r w:rsidRPr="00773A30">
        <w:rPr>
          <w:szCs w:val="28"/>
        </w:rPr>
        <w:t>- идентификационный номер налогоплательщика;</w:t>
      </w:r>
    </w:p>
    <w:p w14:paraId="7533B748" w14:textId="77777777" w:rsidR="00773A30" w:rsidRPr="00773A30" w:rsidRDefault="00773A30" w:rsidP="00773A30">
      <w:pPr>
        <w:widowControl w:val="0"/>
        <w:autoSpaceDE w:val="0"/>
        <w:autoSpaceDN w:val="0"/>
        <w:contextualSpacing/>
        <w:jc w:val="both"/>
        <w:rPr>
          <w:szCs w:val="28"/>
        </w:rPr>
      </w:pPr>
      <w:r w:rsidRPr="00773A30">
        <w:rPr>
          <w:szCs w:val="28"/>
        </w:rPr>
        <w:t>- наименование объекта контроля;</w:t>
      </w:r>
    </w:p>
    <w:p w14:paraId="7533B749" w14:textId="77777777" w:rsidR="00773A30" w:rsidRPr="00773A30" w:rsidRDefault="00773A30" w:rsidP="00773A30">
      <w:pPr>
        <w:widowControl w:val="0"/>
        <w:autoSpaceDE w:val="0"/>
        <w:autoSpaceDN w:val="0"/>
        <w:adjustRightInd w:val="0"/>
        <w:contextualSpacing/>
        <w:jc w:val="both"/>
        <w:outlineLvl w:val="1"/>
        <w:rPr>
          <w:rFonts w:cs="Times New Roman"/>
          <w:b/>
          <w:bCs/>
          <w:szCs w:val="28"/>
          <w:lang w:eastAsia="ru-RU"/>
        </w:rPr>
      </w:pPr>
      <w:r w:rsidRPr="00773A30">
        <w:rPr>
          <w:rFonts w:cs="Times New Roman"/>
          <w:bCs/>
          <w:szCs w:val="28"/>
          <w:lang w:eastAsia="ru-RU"/>
        </w:rPr>
        <w:t>- место нахождения объекта контроля;</w:t>
      </w:r>
    </w:p>
    <w:p w14:paraId="7533B74A" w14:textId="77777777" w:rsidR="00773A30" w:rsidRPr="00773A30" w:rsidRDefault="00773A30" w:rsidP="00773A30">
      <w:pPr>
        <w:autoSpaceDE w:val="0"/>
        <w:autoSpaceDN w:val="0"/>
        <w:adjustRightInd w:val="0"/>
        <w:contextualSpacing/>
        <w:jc w:val="both"/>
        <w:rPr>
          <w:rFonts w:eastAsiaTheme="minorHAnsi"/>
          <w:szCs w:val="28"/>
        </w:rPr>
      </w:pPr>
      <w:r w:rsidRPr="00773A30">
        <w:rPr>
          <w:szCs w:val="28"/>
        </w:rPr>
        <w:t>- информация об отнесении объекта контроля к определенной категории риска причинения вреда (ущерба)</w:t>
      </w:r>
      <w:r w:rsidRPr="00773A30">
        <w:rPr>
          <w:rFonts w:eastAsiaTheme="minorHAnsi"/>
          <w:szCs w:val="28"/>
        </w:rPr>
        <w:t xml:space="preserve"> охраняемым законом ценностям; </w:t>
      </w:r>
    </w:p>
    <w:p w14:paraId="7533B74B" w14:textId="77777777" w:rsidR="00773A30" w:rsidRPr="00773A30" w:rsidRDefault="00773A30" w:rsidP="00773A30">
      <w:pPr>
        <w:widowControl w:val="0"/>
        <w:autoSpaceDE w:val="0"/>
        <w:autoSpaceDN w:val="0"/>
        <w:contextualSpacing/>
        <w:jc w:val="both"/>
        <w:rPr>
          <w:szCs w:val="28"/>
        </w:rPr>
      </w:pPr>
      <w:r w:rsidRPr="00773A30">
        <w:rPr>
          <w:szCs w:val="28"/>
        </w:rPr>
        <w:t>-</w:t>
      </w:r>
      <w:r w:rsidRPr="00773A30">
        <w:rPr>
          <w:rFonts w:eastAsiaTheme="minorHAnsi"/>
          <w:szCs w:val="28"/>
        </w:rPr>
        <w:t> </w:t>
      </w:r>
      <w:r w:rsidRPr="00773A30">
        <w:rPr>
          <w:szCs w:val="28"/>
        </w:rPr>
        <w:t>сведения о проведенных профилактических и контрольных (надзорных) мероприятиях.</w:t>
      </w:r>
    </w:p>
    <w:p w14:paraId="7533B74C" w14:textId="77777777" w:rsidR="00773A30" w:rsidRPr="00773A30" w:rsidRDefault="00773A30" w:rsidP="00773A30">
      <w:pPr>
        <w:widowControl w:val="0"/>
        <w:autoSpaceDE w:val="0"/>
        <w:autoSpaceDN w:val="0"/>
        <w:contextualSpacing/>
        <w:jc w:val="both"/>
        <w:rPr>
          <w:szCs w:val="28"/>
        </w:rPr>
      </w:pPr>
      <w:r w:rsidRPr="00773A30">
        <w:rPr>
          <w:szCs w:val="28"/>
        </w:rPr>
        <w:t>Информация об объектах контроля и связанных с ними контролируемых лицах актуализируется по мере ее поступления.</w:t>
      </w:r>
    </w:p>
    <w:p w14:paraId="7533B74D" w14:textId="5A0A797A" w:rsidR="00773A30" w:rsidRPr="00773A30" w:rsidRDefault="00773A30" w:rsidP="00773A30">
      <w:pPr>
        <w:widowControl w:val="0"/>
        <w:autoSpaceDE w:val="0"/>
        <w:autoSpaceDN w:val="0"/>
        <w:contextualSpacing/>
        <w:jc w:val="both"/>
        <w:rPr>
          <w:szCs w:val="28"/>
        </w:rPr>
      </w:pPr>
      <w:r w:rsidRPr="00773A30">
        <w:rPr>
          <w:szCs w:val="28"/>
        </w:rPr>
        <w:t xml:space="preserve">1.11. При сборе, обработке, анализе и учете сведений об объектах контроля для целей их учета </w:t>
      </w:r>
      <w:r w:rsidR="00642D14">
        <w:rPr>
          <w:szCs w:val="28"/>
        </w:rPr>
        <w:t>агентство</w:t>
      </w:r>
      <w:r w:rsidRPr="00773A30">
        <w:rPr>
          <w:szCs w:val="28"/>
        </w:rPr>
        <w:t xml:space="preserve"> использует информацию, представляемую ему в соответствии с нормативными правовыми актами, </w:t>
      </w:r>
      <w:r w:rsidRPr="00773A30">
        <w:rPr>
          <w:szCs w:val="28"/>
        </w:rPr>
        <w:lastRenderedPageBreak/>
        <w:t>информацию, получаемую в рамках межведомственного взаимодействия, а также общедоступную информацию.</w:t>
      </w:r>
    </w:p>
    <w:p w14:paraId="7533B74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cs="Times New Roman"/>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7533B74F" w14:textId="77777777" w:rsidR="00773A30" w:rsidRPr="00773A30" w:rsidRDefault="00773A30" w:rsidP="00773A30">
      <w:pPr>
        <w:autoSpaceDE w:val="0"/>
        <w:autoSpaceDN w:val="0"/>
        <w:adjustRightInd w:val="0"/>
        <w:ind w:firstLine="708"/>
        <w:jc w:val="both"/>
        <w:rPr>
          <w:rFonts w:eastAsiaTheme="minorHAnsi" w:cs="Times New Roman"/>
          <w:szCs w:val="28"/>
        </w:rPr>
      </w:pPr>
    </w:p>
    <w:p w14:paraId="7533B750" w14:textId="77777777" w:rsidR="00773A30" w:rsidRPr="00773A30" w:rsidRDefault="00773A30" w:rsidP="00773A30">
      <w:pPr>
        <w:autoSpaceDE w:val="0"/>
        <w:autoSpaceDN w:val="0"/>
        <w:adjustRightInd w:val="0"/>
        <w:ind w:firstLine="0"/>
        <w:jc w:val="center"/>
        <w:rPr>
          <w:rFonts w:eastAsiaTheme="minorHAnsi" w:cs="Times New Roman"/>
          <w:szCs w:val="28"/>
        </w:rPr>
      </w:pPr>
      <w:r w:rsidRPr="00773A30">
        <w:rPr>
          <w:rFonts w:eastAsiaTheme="minorHAnsi" w:cs="Times New Roman"/>
          <w:szCs w:val="28"/>
        </w:rPr>
        <w:t>2. Управление рисками причинения вреда (ущерба) охраняемым законом ценностям при осуществлении контроля в сфере архивного дела</w:t>
      </w:r>
    </w:p>
    <w:p w14:paraId="7533B751" w14:textId="77777777" w:rsidR="00773A30" w:rsidRPr="00773A30" w:rsidRDefault="00773A30" w:rsidP="00773A30">
      <w:pPr>
        <w:autoSpaceDE w:val="0"/>
        <w:autoSpaceDN w:val="0"/>
        <w:adjustRightInd w:val="0"/>
        <w:ind w:firstLine="708"/>
        <w:jc w:val="center"/>
        <w:rPr>
          <w:rFonts w:eastAsiaTheme="minorHAnsi" w:cs="Times New Roman"/>
          <w:szCs w:val="28"/>
        </w:rPr>
      </w:pPr>
    </w:p>
    <w:p w14:paraId="7533B752" w14:textId="4C9AA1D5" w:rsidR="00773A30" w:rsidRPr="00773A30" w:rsidRDefault="00773A30" w:rsidP="00773A30">
      <w:pPr>
        <w:autoSpaceDE w:val="0"/>
        <w:autoSpaceDN w:val="0"/>
        <w:adjustRightInd w:val="0"/>
        <w:jc w:val="both"/>
        <w:rPr>
          <w:rFonts w:eastAsiaTheme="minorHAnsi" w:cs="Times New Roman"/>
          <w:szCs w:val="28"/>
        </w:rPr>
      </w:pPr>
      <w:r w:rsidRPr="00262A29">
        <w:rPr>
          <w:rFonts w:eastAsiaTheme="minorHAnsi" w:cs="Times New Roman"/>
          <w:szCs w:val="28"/>
        </w:rPr>
        <w:t xml:space="preserve">2.1. При осуществлении контроля в сфере архивного дела </w:t>
      </w:r>
      <w:r w:rsidR="00537FA2" w:rsidRPr="00262A29">
        <w:rPr>
          <w:rFonts w:eastAsiaTheme="minorHAnsi" w:cs="Times New Roman"/>
          <w:szCs w:val="28"/>
        </w:rPr>
        <w:t>агентство</w:t>
      </w:r>
      <w:r w:rsidRPr="00262A29">
        <w:rPr>
          <w:rFonts w:eastAsiaTheme="minorHAnsi" w:cs="Times New Roman"/>
          <w:szCs w:val="28"/>
        </w:rPr>
        <w:t xml:space="preserve"> применяет систему оценки и </w:t>
      </w:r>
      <w:r w:rsidR="00537FA2" w:rsidRPr="00262A29">
        <w:rPr>
          <w:rFonts w:eastAsiaTheme="minorHAnsi" w:cs="Times New Roman"/>
          <w:szCs w:val="28"/>
        </w:rPr>
        <w:t>управления</w:t>
      </w:r>
      <w:r w:rsidRPr="00262A29">
        <w:rPr>
          <w:rFonts w:eastAsiaTheme="minorHAnsi" w:cs="Times New Roman"/>
          <w:szCs w:val="28"/>
        </w:rPr>
        <w:t xml:space="preserve"> рисками причинения вреда (ущерба)</w:t>
      </w:r>
      <w:r w:rsidRPr="00773A30">
        <w:rPr>
          <w:rFonts w:eastAsiaTheme="minorHAnsi" w:cs="Times New Roman"/>
          <w:szCs w:val="28"/>
        </w:rPr>
        <w:t xml:space="preserve"> охраняемым законом ценностям, которая определяет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7533B753" w14:textId="21B613BF"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При осуществлении контроля в сфере архивного дела </w:t>
      </w:r>
      <w:r w:rsidR="001E6403">
        <w:rPr>
          <w:rFonts w:eastAsiaTheme="minorHAnsi" w:cs="Times New Roman"/>
          <w:szCs w:val="28"/>
        </w:rPr>
        <w:t>аген</w:t>
      </w:r>
      <w:r w:rsidR="006B5E63">
        <w:rPr>
          <w:rFonts w:eastAsiaTheme="minorHAnsi" w:cs="Times New Roman"/>
          <w:szCs w:val="28"/>
        </w:rPr>
        <w:t>т</w:t>
      </w:r>
      <w:r w:rsidR="001E6403">
        <w:rPr>
          <w:rFonts w:eastAsiaTheme="minorHAnsi" w:cs="Times New Roman"/>
          <w:szCs w:val="28"/>
        </w:rPr>
        <w:t>ство</w:t>
      </w:r>
      <w:r w:rsidRPr="00773A30">
        <w:rPr>
          <w:rFonts w:eastAsiaTheme="minorHAnsi" w:cs="Times New Roman"/>
          <w:szCs w:val="28"/>
        </w:rPr>
        <w:t xml:space="preserve"> относит объекты контроля к одной из следующих категорий риска причинения вреда (ущерба) (далее – категории риска):</w:t>
      </w:r>
    </w:p>
    <w:p w14:paraId="7533B754" w14:textId="77777777" w:rsidR="00773A30" w:rsidRPr="00773A30" w:rsidRDefault="00773A30" w:rsidP="00773A30">
      <w:pPr>
        <w:autoSpaceDE w:val="0"/>
        <w:autoSpaceDN w:val="0"/>
        <w:adjustRightInd w:val="0"/>
        <w:ind w:left="709" w:firstLine="0"/>
        <w:contextualSpacing/>
        <w:jc w:val="both"/>
        <w:rPr>
          <w:rFonts w:eastAsiaTheme="minorHAnsi" w:cs="Times New Roman"/>
          <w:szCs w:val="28"/>
        </w:rPr>
      </w:pPr>
      <w:r w:rsidRPr="00773A30">
        <w:rPr>
          <w:rFonts w:eastAsiaTheme="minorHAnsi" w:cs="Times New Roman"/>
          <w:szCs w:val="28"/>
        </w:rPr>
        <w:t>- средний риск;</w:t>
      </w:r>
    </w:p>
    <w:p w14:paraId="7533B755" w14:textId="77777777" w:rsidR="00773A30" w:rsidRPr="00773A30" w:rsidRDefault="00773A30" w:rsidP="00773A30">
      <w:pPr>
        <w:autoSpaceDE w:val="0"/>
        <w:autoSpaceDN w:val="0"/>
        <w:adjustRightInd w:val="0"/>
        <w:ind w:left="709" w:firstLine="0"/>
        <w:contextualSpacing/>
        <w:jc w:val="both"/>
        <w:rPr>
          <w:rFonts w:eastAsiaTheme="minorHAnsi" w:cs="Times New Roman"/>
          <w:szCs w:val="28"/>
        </w:rPr>
      </w:pPr>
      <w:r w:rsidRPr="00773A30">
        <w:rPr>
          <w:rFonts w:eastAsiaTheme="minorHAnsi" w:cs="Times New Roman"/>
          <w:szCs w:val="28"/>
        </w:rPr>
        <w:t>- умеренный риск;</w:t>
      </w:r>
    </w:p>
    <w:p w14:paraId="7533B756" w14:textId="77777777" w:rsidR="00773A30" w:rsidRPr="00773A30" w:rsidRDefault="00773A30" w:rsidP="00773A30">
      <w:pPr>
        <w:autoSpaceDE w:val="0"/>
        <w:autoSpaceDN w:val="0"/>
        <w:adjustRightInd w:val="0"/>
        <w:ind w:left="709" w:firstLine="0"/>
        <w:contextualSpacing/>
        <w:jc w:val="both"/>
        <w:rPr>
          <w:rFonts w:eastAsiaTheme="minorHAnsi" w:cs="Times New Roman"/>
          <w:szCs w:val="28"/>
        </w:rPr>
      </w:pPr>
      <w:r w:rsidRPr="00773A30">
        <w:rPr>
          <w:rFonts w:eastAsiaTheme="minorHAnsi" w:cs="Times New Roman"/>
          <w:szCs w:val="28"/>
        </w:rPr>
        <w:t>- низкий риск.</w:t>
      </w:r>
    </w:p>
    <w:p w14:paraId="7533B757" w14:textId="0E556D7E" w:rsidR="00773A30" w:rsidRPr="00773A30" w:rsidRDefault="00773A30" w:rsidP="00773A30">
      <w:pPr>
        <w:jc w:val="both"/>
        <w:rPr>
          <w:szCs w:val="28"/>
        </w:rPr>
      </w:pPr>
      <w:r w:rsidRPr="00773A30">
        <w:rPr>
          <w:rFonts w:eastAsiaTheme="minorHAnsi" w:cs="Times New Roman"/>
          <w:szCs w:val="28"/>
        </w:rPr>
        <w:t xml:space="preserve">2.2. </w:t>
      </w:r>
      <w:r w:rsidRPr="00773A30">
        <w:rPr>
          <w:szCs w:val="28"/>
        </w:rPr>
        <w:t xml:space="preserve">При отнесении объектов контроля к категориям риска, применении критериев отнесения объектов контроля к категориям риска (далее – критерии риска) и выявлении индикаторов риска нарушения обязательных требований </w:t>
      </w:r>
      <w:r w:rsidR="00D10DCC">
        <w:rPr>
          <w:szCs w:val="28"/>
        </w:rPr>
        <w:t>агентство</w:t>
      </w:r>
      <w:r w:rsidRPr="00773A30">
        <w:rPr>
          <w:szCs w:val="28"/>
        </w:rPr>
        <w:t xml:space="preserve"> использует сведения, характеризующие уровень рисков причинения вреда (ущерба), полученные с соблюдением требований действующего законодательства Российской Федерации и Ярославской области из любых источников, обеспечивающих их достоверность, </w:t>
      </w:r>
      <w:r w:rsidRPr="00773A30">
        <w:rPr>
          <w:rFonts w:eastAsiaTheme="minorHAnsi" w:cs="Times New Roman"/>
          <w:szCs w:val="28"/>
        </w:rPr>
        <w:t xml:space="preserve">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w:t>
      </w:r>
      <w:r w:rsidRPr="00773A30">
        <w:rPr>
          <w:szCs w:val="28"/>
        </w:rPr>
        <w:t>иные сведения об объектах контроля.</w:t>
      </w:r>
    </w:p>
    <w:p w14:paraId="7533B758" w14:textId="77777777" w:rsidR="00773A30" w:rsidRPr="00773A30" w:rsidRDefault="00773A30" w:rsidP="00773A30">
      <w:pPr>
        <w:tabs>
          <w:tab w:val="left" w:pos="0"/>
        </w:tabs>
        <w:jc w:val="both"/>
        <w:rPr>
          <w:rFonts w:cs="Times New Roman"/>
          <w:color w:val="000000"/>
          <w:szCs w:val="28"/>
        </w:rPr>
      </w:pPr>
      <w:r w:rsidRPr="00773A30">
        <w:rPr>
          <w:rFonts w:eastAsiaTheme="minorHAnsi" w:cs="Times New Roman"/>
          <w:szCs w:val="28"/>
        </w:rPr>
        <w:t xml:space="preserve">2.3. К категории среднего </w:t>
      </w:r>
      <w:r w:rsidRPr="00773A30">
        <w:rPr>
          <w:rFonts w:cs="Times New Roman"/>
          <w:color w:val="000000"/>
          <w:szCs w:val="28"/>
        </w:rPr>
        <w:t xml:space="preserve">риска </w:t>
      </w:r>
      <w:r w:rsidRPr="00773A30">
        <w:rPr>
          <w:rFonts w:cs="Times New Roman"/>
          <w:color w:val="000000" w:themeColor="text1"/>
          <w:szCs w:val="28"/>
        </w:rPr>
        <w:t xml:space="preserve">относятся объекты контроля </w:t>
      </w:r>
      <w:r w:rsidRPr="00773A30">
        <w:rPr>
          <w:rFonts w:cs="Times New Roman"/>
          <w:color w:val="000000"/>
          <w:szCs w:val="28"/>
        </w:rPr>
        <w:t>при наличии в совокупности следующих критериев:</w:t>
      </w:r>
    </w:p>
    <w:p w14:paraId="7533B759" w14:textId="77777777" w:rsidR="00773A30" w:rsidRPr="00773A30" w:rsidRDefault="00773A30" w:rsidP="00773A30">
      <w:pPr>
        <w:tabs>
          <w:tab w:val="left" w:pos="851"/>
        </w:tabs>
        <w:jc w:val="both"/>
        <w:rPr>
          <w:rFonts w:cs="Times New Roman"/>
          <w:szCs w:val="28"/>
        </w:rPr>
      </w:pPr>
      <w:r w:rsidRPr="00773A30">
        <w:rPr>
          <w:rFonts w:cs="Times New Roman"/>
          <w:szCs w:val="28"/>
        </w:rPr>
        <w:t>- наличие в паспорте архива организации – источника комплектования информации о нарушении обязательных требований в течение 2 лет, предшествующих дате принятия решения об отнесении объекта контроля к категории риска;</w:t>
      </w:r>
    </w:p>
    <w:p w14:paraId="3E074BC7" w14:textId="21C576AA" w:rsidR="00693408" w:rsidRPr="00693408" w:rsidRDefault="00693408" w:rsidP="00773A30">
      <w:pPr>
        <w:tabs>
          <w:tab w:val="left" w:pos="851"/>
        </w:tabs>
        <w:jc w:val="both"/>
        <w:rPr>
          <w:rFonts w:cs="Times New Roman"/>
          <w:szCs w:val="28"/>
        </w:rPr>
      </w:pPr>
      <w:r w:rsidRPr="00693408">
        <w:rPr>
          <w:rFonts w:cs="Times New Roman"/>
          <w:szCs w:val="28"/>
        </w:rPr>
        <w:lastRenderedPageBreak/>
        <w:t>- несоблюдение организацией – источником комплектования установленных законодательством сроков согласования номенклатуры дел с экспертно-проверочной методической комиссией агентства по состоянию на 1 января года, следующего за отчетным;</w:t>
      </w:r>
    </w:p>
    <w:p w14:paraId="7533B75B" w14:textId="77777777" w:rsidR="00773A30" w:rsidRPr="00773A30" w:rsidRDefault="00773A30" w:rsidP="00773A30">
      <w:pPr>
        <w:autoSpaceDE w:val="0"/>
        <w:autoSpaceDN w:val="0"/>
        <w:adjustRightInd w:val="0"/>
        <w:jc w:val="both"/>
        <w:rPr>
          <w:rFonts w:cs="Times New Roman"/>
          <w:color w:val="000000"/>
          <w:szCs w:val="28"/>
        </w:rPr>
      </w:pPr>
      <w:r w:rsidRPr="00773A30">
        <w:rPr>
          <w:rFonts w:cs="Times New Roman"/>
          <w:color w:val="000000"/>
          <w:szCs w:val="28"/>
        </w:rPr>
        <w:t xml:space="preserve">- </w:t>
      </w:r>
      <w:r w:rsidRPr="00773A30">
        <w:rPr>
          <w:rFonts w:eastAsiaTheme="minorHAnsi" w:cs="Times New Roman"/>
          <w:szCs w:val="28"/>
        </w:rPr>
        <w:t>наличие постановления о назначении административного наказания, вынесенного за совершение административных правонарушений, предусмотренных статьей 13.20, частью 2 статьи 13.25, частью 1 статьи 19.5, статьей 19.7 Кодекса Российской Федерации об административных правонарушениях, вступивших в законную силу в течение 2 лет, предшествующих дате принятия решения об отнесении объекта контроля к категории риска.</w:t>
      </w:r>
    </w:p>
    <w:p w14:paraId="7533B75C" w14:textId="77777777" w:rsidR="00773A30" w:rsidRPr="00773A30" w:rsidRDefault="00773A30" w:rsidP="00773A30">
      <w:pPr>
        <w:tabs>
          <w:tab w:val="left" w:pos="851"/>
        </w:tabs>
        <w:jc w:val="both"/>
        <w:rPr>
          <w:rFonts w:cs="Times New Roman"/>
          <w:color w:val="000000" w:themeColor="text1"/>
          <w:szCs w:val="28"/>
        </w:rPr>
      </w:pPr>
      <w:r w:rsidRPr="00773A30">
        <w:rPr>
          <w:rFonts w:eastAsiaTheme="minorHAnsi" w:cs="Times New Roman"/>
          <w:szCs w:val="28"/>
        </w:rPr>
        <w:t>2.4. </w:t>
      </w:r>
      <w:r w:rsidRPr="00773A30">
        <w:rPr>
          <w:rFonts w:cs="Times New Roman"/>
          <w:color w:val="000000"/>
          <w:szCs w:val="28"/>
        </w:rPr>
        <w:t xml:space="preserve">К категории умеренного риска </w:t>
      </w:r>
      <w:r w:rsidRPr="00773A30">
        <w:rPr>
          <w:rFonts w:cs="Times New Roman"/>
          <w:color w:val="000000" w:themeColor="text1"/>
          <w:szCs w:val="28"/>
        </w:rPr>
        <w:t xml:space="preserve">относятся объекты контроля </w:t>
      </w:r>
      <w:r w:rsidRPr="00773A30">
        <w:rPr>
          <w:rFonts w:cs="Times New Roman"/>
          <w:color w:val="000000"/>
          <w:szCs w:val="28"/>
        </w:rPr>
        <w:t xml:space="preserve">при наличии </w:t>
      </w:r>
      <w:r w:rsidRPr="00773A30">
        <w:rPr>
          <w:rFonts w:cs="Times New Roman"/>
          <w:color w:val="000000" w:themeColor="text1"/>
          <w:szCs w:val="28"/>
        </w:rPr>
        <w:t>одного или двух критериев, указанных в пункте 2.3 данного раздела Положения.</w:t>
      </w:r>
    </w:p>
    <w:p w14:paraId="7533B75D" w14:textId="77777777" w:rsidR="00773A30" w:rsidRPr="00773A30" w:rsidRDefault="00773A30" w:rsidP="00773A30">
      <w:pPr>
        <w:tabs>
          <w:tab w:val="left" w:pos="851"/>
        </w:tabs>
        <w:jc w:val="both"/>
        <w:rPr>
          <w:rFonts w:cs="Times New Roman"/>
          <w:color w:val="000000" w:themeColor="text1"/>
          <w:szCs w:val="28"/>
        </w:rPr>
      </w:pPr>
      <w:r w:rsidRPr="00773A30">
        <w:rPr>
          <w:rFonts w:cs="Times New Roman"/>
          <w:color w:val="000000"/>
          <w:szCs w:val="28"/>
        </w:rPr>
        <w:t xml:space="preserve">2.5. К категории низкого риска </w:t>
      </w:r>
      <w:r w:rsidRPr="00773A30">
        <w:rPr>
          <w:rFonts w:cs="Times New Roman"/>
          <w:color w:val="000000" w:themeColor="text1"/>
          <w:szCs w:val="28"/>
        </w:rPr>
        <w:t xml:space="preserve">относятся объекты контроля при отсутствии критериев, указанных в пункте 2.3 данного раздела Положения. </w:t>
      </w:r>
    </w:p>
    <w:p w14:paraId="7533B75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2.6. </w:t>
      </w:r>
      <w:r w:rsidRPr="00773A30">
        <w:rPr>
          <w:szCs w:val="28"/>
        </w:rPr>
        <w:t>У</w:t>
      </w:r>
      <w:r w:rsidRPr="00773A30">
        <w:rPr>
          <w:rFonts w:eastAsiaTheme="minorHAnsi" w:cs="Times New Roman"/>
          <w:szCs w:val="28"/>
        </w:rPr>
        <w:t>правление рисками причинения вреда (ущерба) охраняемым законом ценностям, вызванного нарушениями обязательных требований, осуществляется посредством ведения ГИС ТОР КНД.</w:t>
      </w:r>
    </w:p>
    <w:p w14:paraId="39F639CD" w14:textId="6C4CF66D" w:rsidR="003617EF" w:rsidRPr="00773A30" w:rsidRDefault="003617EF" w:rsidP="003617EF">
      <w:pPr>
        <w:autoSpaceDE w:val="0"/>
        <w:autoSpaceDN w:val="0"/>
        <w:adjustRightInd w:val="0"/>
        <w:jc w:val="both"/>
        <w:rPr>
          <w:rFonts w:eastAsiaTheme="minorHAnsi" w:cs="Times New Roman"/>
          <w:szCs w:val="28"/>
        </w:rPr>
      </w:pPr>
      <w:r w:rsidRPr="003617EF">
        <w:rPr>
          <w:rFonts w:eastAsiaTheme="minorHAnsi" w:cs="Times New Roman"/>
          <w:szCs w:val="28"/>
        </w:rPr>
        <w:t>Решения об отнесении объектов контроля к категориям риска в рамках осуществления контроля в сфере архивного дела принимаются путем подписания соответствующих данных в едином реестре видов контроля федерального государственного контроля (надзора), регионального государственного контроля (надзора), муниципального контроля (далее – ЕРВК), являющемся подсистемой федеральной государственной информационной системы "Федеральный реестр государственных и муниципальных услуг (функций)", в порядке, установленном пунктом 13 Правил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являющихся приложением 1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w:t>
      </w:r>
      <w:r>
        <w:rPr>
          <w:rFonts w:eastAsiaTheme="minorHAnsi" w:cs="Times New Roman"/>
          <w:szCs w:val="28"/>
        </w:rPr>
        <w:t>слуг (осуществление функций)".</w:t>
      </w:r>
      <w:r w:rsidR="00537FA2">
        <w:rPr>
          <w:rFonts w:eastAsiaTheme="minorHAnsi" w:cs="Times New Roman"/>
          <w:szCs w:val="28"/>
        </w:rPr>
        <w:t xml:space="preserve"> </w:t>
      </w:r>
      <w:r w:rsidR="001C7C2D" w:rsidRPr="001C7C2D">
        <w:t>Объект контроля считается отнесенным к одной из категории риска после внесения сведений в ЕРВК.</w:t>
      </w:r>
    </w:p>
    <w:p w14:paraId="7533B760" w14:textId="315A69CB" w:rsidR="00773A30" w:rsidRPr="00773A30" w:rsidRDefault="00773A30" w:rsidP="00773A30">
      <w:pPr>
        <w:autoSpaceDE w:val="0"/>
        <w:autoSpaceDN w:val="0"/>
        <w:adjustRightInd w:val="0"/>
        <w:ind w:firstLine="708"/>
        <w:jc w:val="both"/>
        <w:rPr>
          <w:rFonts w:eastAsiaTheme="minorHAnsi" w:cs="Times New Roman"/>
          <w:szCs w:val="28"/>
        </w:rPr>
      </w:pPr>
      <w:r w:rsidRPr="00262A29">
        <w:rPr>
          <w:rFonts w:eastAsiaTheme="minorHAnsi" w:cs="Times New Roman"/>
          <w:szCs w:val="28"/>
        </w:rPr>
        <w:t xml:space="preserve">В случае поступления в </w:t>
      </w:r>
      <w:r w:rsidR="006B5E63" w:rsidRPr="00262A29">
        <w:rPr>
          <w:rFonts w:eastAsiaTheme="minorHAnsi" w:cs="Times New Roman"/>
          <w:szCs w:val="28"/>
        </w:rPr>
        <w:t>агентство</w:t>
      </w:r>
      <w:r w:rsidRPr="00262A29">
        <w:rPr>
          <w:rFonts w:eastAsiaTheme="minorHAnsi" w:cs="Times New Roman"/>
          <w:szCs w:val="28"/>
        </w:rPr>
        <w:t xml:space="preserve"> сведений о соответствии объекта</w:t>
      </w:r>
      <w:r w:rsidRPr="00773A30">
        <w:rPr>
          <w:rFonts w:eastAsiaTheme="minorHAnsi" w:cs="Times New Roman"/>
          <w:szCs w:val="28"/>
        </w:rPr>
        <w:t xml:space="preserve"> контроля критериям риска иной категории риска либо об изменении критериев риска </w:t>
      </w:r>
      <w:r w:rsidR="00DB7E9B">
        <w:rPr>
          <w:rFonts w:eastAsiaTheme="minorHAnsi" w:cs="Times New Roman"/>
          <w:szCs w:val="28"/>
        </w:rPr>
        <w:t>агентство</w:t>
      </w:r>
      <w:r w:rsidRPr="00773A30">
        <w:rPr>
          <w:rFonts w:eastAsiaTheme="minorHAnsi" w:cs="Times New Roman"/>
          <w:szCs w:val="28"/>
        </w:rPr>
        <w:t xml:space="preserve"> в течение 5 рабочих дней со дня поступления указанных сведений принимает решение об изменении категории риска такого объекта контроля.</w:t>
      </w:r>
    </w:p>
    <w:p w14:paraId="4DC49578" w14:textId="7CC10C3A" w:rsidR="000E48A3" w:rsidRDefault="000E48A3" w:rsidP="000E48A3">
      <w:pPr>
        <w:autoSpaceDE w:val="0"/>
        <w:autoSpaceDN w:val="0"/>
        <w:adjustRightInd w:val="0"/>
        <w:ind w:firstLine="708"/>
        <w:jc w:val="both"/>
        <w:rPr>
          <w:rFonts w:eastAsiaTheme="minorHAnsi" w:cs="Times New Roman"/>
          <w:szCs w:val="28"/>
        </w:rPr>
      </w:pPr>
      <w:r w:rsidRPr="000E48A3">
        <w:rPr>
          <w:rFonts w:eastAsiaTheme="minorHAnsi" w:cs="Times New Roman"/>
          <w:szCs w:val="28"/>
        </w:rPr>
        <w:t xml:space="preserve">Сведения об объектах контроля и о присвоенных им категориях риска ежегодно обновляются и размещаются на официальном сайте агентства, на </w:t>
      </w:r>
      <w:r w:rsidRPr="000E48A3">
        <w:rPr>
          <w:rFonts w:eastAsiaTheme="minorHAnsi" w:cs="Times New Roman"/>
          <w:szCs w:val="28"/>
        </w:rPr>
        <w:lastRenderedPageBreak/>
        <w:t>портале органов государственной власти Ярославской области в информационно-телекоммуникационной сети "Интернет" (далее ‒ сайт агентства) в сро</w:t>
      </w:r>
      <w:r w:rsidR="00262A29">
        <w:rPr>
          <w:rFonts w:eastAsiaTheme="minorHAnsi" w:cs="Times New Roman"/>
          <w:szCs w:val="28"/>
        </w:rPr>
        <w:t>к до 30 августа текущего года.</w:t>
      </w:r>
    </w:p>
    <w:p w14:paraId="1A75F97D" w14:textId="583EDE8E" w:rsidR="00F549B5" w:rsidRDefault="00773A30" w:rsidP="00F549B5">
      <w:pPr>
        <w:autoSpaceDE w:val="0"/>
        <w:autoSpaceDN w:val="0"/>
        <w:adjustRightInd w:val="0"/>
        <w:ind w:firstLine="708"/>
        <w:jc w:val="both"/>
        <w:rPr>
          <w:rFonts w:eastAsiaTheme="minorHAnsi" w:cs="Times New Roman"/>
          <w:szCs w:val="28"/>
        </w:rPr>
      </w:pPr>
      <w:r w:rsidRPr="00773A30">
        <w:rPr>
          <w:rFonts w:eastAsiaTheme="minorHAnsi" w:cs="Times New Roman"/>
          <w:szCs w:val="28"/>
        </w:rPr>
        <w:t xml:space="preserve">2.7. </w:t>
      </w:r>
      <w:r w:rsidR="00F549B5" w:rsidRPr="000258E3">
        <w:rPr>
          <w:rFonts w:eastAsiaTheme="minorHAnsi" w:cs="Times New Roman"/>
          <w:szCs w:val="28"/>
        </w:rPr>
        <w:t>Контролируемые лица, в том числе с использованием федеральной государственной информационной системы "Единый портал государственных и муниципальных услуг (функций)"</w:t>
      </w:r>
      <w:r w:rsidR="000258E3">
        <w:rPr>
          <w:rFonts w:eastAsiaTheme="minorHAnsi" w:cs="Times New Roman"/>
          <w:szCs w:val="28"/>
        </w:rPr>
        <w:t xml:space="preserve"> (</w:t>
      </w:r>
      <w:r w:rsidR="000258E3" w:rsidRPr="008E76B6">
        <w:rPr>
          <w:bCs/>
        </w:rPr>
        <w:t>далее – Единый портал</w:t>
      </w:r>
      <w:r w:rsidR="000258E3">
        <w:rPr>
          <w:rFonts w:eastAsiaTheme="minorHAnsi" w:cs="Times New Roman"/>
          <w:szCs w:val="28"/>
        </w:rPr>
        <w:t>)</w:t>
      </w:r>
      <w:r w:rsidR="00F549B5" w:rsidRPr="000258E3">
        <w:rPr>
          <w:rFonts w:eastAsiaTheme="minorHAnsi" w:cs="Times New Roman"/>
          <w:szCs w:val="28"/>
        </w:rPr>
        <w:t xml:space="preserve">, вправе подать в </w:t>
      </w:r>
      <w:r w:rsidR="007B2E15" w:rsidRPr="000258E3">
        <w:rPr>
          <w:rFonts w:eastAsiaTheme="minorHAnsi" w:cs="Times New Roman"/>
          <w:szCs w:val="28"/>
        </w:rPr>
        <w:t>агентство</w:t>
      </w:r>
      <w:r w:rsidR="00F549B5" w:rsidRPr="000258E3">
        <w:rPr>
          <w:rFonts w:eastAsiaTheme="minorHAnsi" w:cs="Times New Roman"/>
          <w:szCs w:val="28"/>
        </w:rPr>
        <w:t xml:space="preserve"> заявление об изменении ранее присвоенной категории риска.</w:t>
      </w:r>
    </w:p>
    <w:p w14:paraId="7533B763" w14:textId="75330A4B" w:rsidR="00773A30" w:rsidRPr="00773A30" w:rsidRDefault="003801AC" w:rsidP="00773A30">
      <w:pPr>
        <w:jc w:val="both"/>
        <w:rPr>
          <w:szCs w:val="28"/>
        </w:rPr>
      </w:pPr>
      <w:r>
        <w:rPr>
          <w:szCs w:val="28"/>
        </w:rPr>
        <w:t>А</w:t>
      </w:r>
      <w:r w:rsidRPr="003801AC">
        <w:rPr>
          <w:szCs w:val="28"/>
        </w:rPr>
        <w:t>гентство</w:t>
      </w:r>
      <w:r w:rsidR="00773A30" w:rsidRPr="00773A30">
        <w:rPr>
          <w:szCs w:val="28"/>
        </w:rPr>
        <w:t xml:space="preserve"> в течение 5 рабочих дней с момента поступления заявления </w:t>
      </w:r>
      <w:r w:rsidR="00773A30" w:rsidRPr="00773A30">
        <w:rPr>
          <w:rFonts w:eastAsiaTheme="minorHAnsi" w:cs="Times New Roman"/>
          <w:szCs w:val="28"/>
        </w:rPr>
        <w:t>об изменении ранее присвоенной категории риска</w:t>
      </w:r>
      <w:r w:rsidR="00773A30" w:rsidRPr="00773A30">
        <w:rPr>
          <w:szCs w:val="28"/>
        </w:rPr>
        <w:t xml:space="preserve"> принимает решение об изменении ранее присвоенной категории риска либо об отказе в изменении ранее присвоенной категории риска, в случае если объект контроля соответствует присвоенной ранее категории риска.</w:t>
      </w:r>
    </w:p>
    <w:p w14:paraId="6B3487EA" w14:textId="7F14DDF3" w:rsidR="00F73084" w:rsidRPr="00F73084" w:rsidRDefault="00773A30" w:rsidP="00F73084">
      <w:pPr>
        <w:jc w:val="both"/>
        <w:rPr>
          <w:szCs w:val="28"/>
        </w:rPr>
      </w:pPr>
      <w:r w:rsidRPr="00773A30">
        <w:rPr>
          <w:szCs w:val="28"/>
        </w:rPr>
        <w:t xml:space="preserve">О принятом решении </w:t>
      </w:r>
      <w:r w:rsidR="007B2E15" w:rsidRPr="007B2E15">
        <w:rPr>
          <w:szCs w:val="28"/>
        </w:rPr>
        <w:t>агентство</w:t>
      </w:r>
      <w:r w:rsidRPr="00773A30">
        <w:rPr>
          <w:szCs w:val="28"/>
        </w:rPr>
        <w:t xml:space="preserve"> уведомляет контролируемое лицо не позднее дня, следующего за днем принятия соответствующего решения.</w:t>
      </w:r>
    </w:p>
    <w:p w14:paraId="52A7FC24" w14:textId="501F6F87" w:rsidR="0070261C" w:rsidRPr="00773A30" w:rsidRDefault="00773A30" w:rsidP="0070261C">
      <w:pPr>
        <w:autoSpaceDE w:val="0"/>
        <w:autoSpaceDN w:val="0"/>
        <w:adjustRightInd w:val="0"/>
        <w:jc w:val="both"/>
        <w:rPr>
          <w:rFonts w:eastAsiaTheme="minorHAnsi" w:cs="Times New Roman"/>
          <w:szCs w:val="28"/>
        </w:rPr>
      </w:pPr>
      <w:r w:rsidRPr="00773A30">
        <w:rPr>
          <w:rFonts w:eastAsiaTheme="minorHAnsi" w:cs="Times New Roman"/>
          <w:szCs w:val="28"/>
        </w:rPr>
        <w:t xml:space="preserve">2.8. </w:t>
      </w:r>
      <w:r w:rsidR="0070261C" w:rsidRPr="0070261C">
        <w:rPr>
          <w:rFonts w:eastAsiaTheme="minorHAnsi" w:cs="Times New Roman"/>
          <w:szCs w:val="28"/>
        </w:rPr>
        <w:t>Плановые контрольные (надзорные) мероприятия в отношении объектов контроля, отнесенных к категориям среднего, умеренного и низкого риска, за исключением указанных в пункте 3.7 раздела 3 Положен</w:t>
      </w:r>
      <w:r w:rsidR="0070261C">
        <w:rPr>
          <w:rFonts w:eastAsiaTheme="minorHAnsi" w:cs="Times New Roman"/>
          <w:szCs w:val="28"/>
        </w:rPr>
        <w:t xml:space="preserve">ия, </w:t>
      </w:r>
      <w:r w:rsidR="00DC423A">
        <w:rPr>
          <w:rFonts w:eastAsiaTheme="minorHAnsi" w:cs="Times New Roman"/>
          <w:szCs w:val="28"/>
        </w:rPr>
        <w:t>агентством</w:t>
      </w:r>
      <w:r w:rsidR="00262A29">
        <w:rPr>
          <w:rFonts w:eastAsiaTheme="minorHAnsi" w:cs="Times New Roman"/>
          <w:szCs w:val="28"/>
        </w:rPr>
        <w:t xml:space="preserve"> не проводятся.</w:t>
      </w:r>
    </w:p>
    <w:p w14:paraId="7533B769" w14:textId="4E33961E"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2.9. При принятии решения о проведении и выборе вида внепланового контрольного (надзорного) мероприятия в целях оценки риска причинения вреда (ущерба) </w:t>
      </w:r>
      <w:r w:rsidR="002E3CE9">
        <w:rPr>
          <w:rFonts w:eastAsiaTheme="minorHAnsi" w:cs="Times New Roman"/>
          <w:szCs w:val="28"/>
        </w:rPr>
        <w:t>агентством</w:t>
      </w:r>
      <w:r w:rsidRPr="00773A30">
        <w:rPr>
          <w:rFonts w:eastAsiaTheme="minorHAnsi" w:cs="Times New Roman"/>
          <w:szCs w:val="28"/>
        </w:rPr>
        <w:t xml:space="preserve"> используются индикаторы риска нарушения обязательных требований, перечень которых приведен в приложении 1 к Положению.</w:t>
      </w:r>
    </w:p>
    <w:p w14:paraId="59167AA2" w14:textId="77777777" w:rsidR="00F530B7" w:rsidRPr="00F530B7" w:rsidRDefault="00773A30" w:rsidP="00F530B7">
      <w:pPr>
        <w:autoSpaceDE w:val="0"/>
        <w:autoSpaceDN w:val="0"/>
        <w:adjustRightInd w:val="0"/>
        <w:jc w:val="both"/>
        <w:rPr>
          <w:rFonts w:eastAsiaTheme="minorHAnsi" w:cs="Times New Roman"/>
          <w:szCs w:val="28"/>
        </w:rPr>
      </w:pPr>
      <w:r w:rsidRPr="00773A30">
        <w:rPr>
          <w:rFonts w:eastAsiaTheme="minorHAnsi" w:cs="Times New Roman"/>
          <w:szCs w:val="28"/>
        </w:rPr>
        <w:t xml:space="preserve">2.10. </w:t>
      </w:r>
      <w:r w:rsidR="00F530B7" w:rsidRPr="00F530B7">
        <w:rPr>
          <w:rFonts w:eastAsiaTheme="minorHAnsi" w:cs="Times New Roman"/>
          <w:szCs w:val="28"/>
        </w:rPr>
        <w:t>В случае наличия информации о нарушении значения индикатора риска нарушения обязательных требований должностное лицо агентства, ответственное за проведение контрольного (надзорного) мероприятия, осуществляет подготовку и передачу руководителю агентства для согласования проекта решения о проведении внепланового контрольного (надзорного) мероприятия ‒ документарной проверки.</w:t>
      </w:r>
    </w:p>
    <w:p w14:paraId="4E6B8400" w14:textId="77777777" w:rsidR="00F530B7" w:rsidRPr="00F530B7" w:rsidRDefault="00F530B7" w:rsidP="00F530B7">
      <w:pPr>
        <w:autoSpaceDE w:val="0"/>
        <w:autoSpaceDN w:val="0"/>
        <w:adjustRightInd w:val="0"/>
        <w:jc w:val="both"/>
        <w:rPr>
          <w:rFonts w:eastAsiaTheme="minorHAnsi" w:cs="Times New Roman"/>
          <w:szCs w:val="28"/>
        </w:rPr>
      </w:pPr>
      <w:r w:rsidRPr="00F530B7">
        <w:rPr>
          <w:rFonts w:eastAsiaTheme="minorHAnsi" w:cs="Times New Roman"/>
          <w:szCs w:val="28"/>
        </w:rPr>
        <w:t>В случае если при документарной проверке не представляется возможным удостовериться в полноте и достоверности сведений, имеющихся в документах контролируемого лица, находящихся в распоряжении агентства, проводится выездная проверка.</w:t>
      </w:r>
    </w:p>
    <w:p w14:paraId="19CD7ABE" w14:textId="7ABF81EA" w:rsidR="00F530B7" w:rsidRPr="00773A30" w:rsidRDefault="00F530B7" w:rsidP="00F530B7">
      <w:pPr>
        <w:autoSpaceDE w:val="0"/>
        <w:autoSpaceDN w:val="0"/>
        <w:adjustRightInd w:val="0"/>
        <w:jc w:val="both"/>
        <w:rPr>
          <w:rFonts w:eastAsiaTheme="minorHAnsi" w:cs="Times New Roman"/>
          <w:szCs w:val="28"/>
        </w:rPr>
      </w:pPr>
      <w:r w:rsidRPr="00F530B7">
        <w:rPr>
          <w:rFonts w:eastAsiaTheme="minorHAnsi" w:cs="Times New Roman"/>
          <w:szCs w:val="28"/>
        </w:rPr>
        <w:t>Согласованный руководителем агентства проект решения о проведении внепланового контрольного (надзорного) мероприятия, указанного в абзацах первом и втором данного пункта, направляется вице-губернатору области для принятия решения о проведении внепланового контроль</w:t>
      </w:r>
      <w:r>
        <w:rPr>
          <w:rFonts w:eastAsiaTheme="minorHAnsi" w:cs="Times New Roman"/>
          <w:szCs w:val="28"/>
        </w:rPr>
        <w:t>ного (надзорного) мероприятия.</w:t>
      </w:r>
    </w:p>
    <w:p w14:paraId="7533B76D" w14:textId="77777777" w:rsidR="00773A30" w:rsidRPr="00773A30" w:rsidRDefault="00773A30" w:rsidP="00773A30">
      <w:pPr>
        <w:autoSpaceDE w:val="0"/>
        <w:autoSpaceDN w:val="0"/>
        <w:adjustRightInd w:val="0"/>
        <w:ind w:firstLine="0"/>
        <w:jc w:val="center"/>
        <w:outlineLvl w:val="0"/>
        <w:rPr>
          <w:rFonts w:eastAsiaTheme="minorHAnsi" w:cs="Times New Roman"/>
          <w:bCs/>
          <w:szCs w:val="28"/>
        </w:rPr>
      </w:pPr>
    </w:p>
    <w:p w14:paraId="7533B76E" w14:textId="77777777" w:rsidR="00773A30" w:rsidRPr="00773A30" w:rsidRDefault="00773A30" w:rsidP="00773A30">
      <w:pPr>
        <w:autoSpaceDE w:val="0"/>
        <w:autoSpaceDN w:val="0"/>
        <w:adjustRightInd w:val="0"/>
        <w:ind w:firstLine="0"/>
        <w:jc w:val="center"/>
        <w:outlineLvl w:val="0"/>
        <w:rPr>
          <w:rFonts w:eastAsiaTheme="minorHAnsi" w:cs="Times New Roman"/>
          <w:bCs/>
          <w:szCs w:val="28"/>
        </w:rPr>
      </w:pPr>
      <w:r w:rsidRPr="00773A30">
        <w:rPr>
          <w:rFonts w:eastAsiaTheme="minorHAnsi" w:cs="Times New Roman"/>
          <w:bCs/>
          <w:szCs w:val="28"/>
        </w:rPr>
        <w:t>3. Профилактика рисков причинения вреда (ущерба) охраняемым законом ценностям</w:t>
      </w:r>
    </w:p>
    <w:p w14:paraId="7533B76F" w14:textId="77777777" w:rsidR="00773A30" w:rsidRPr="00773A30" w:rsidRDefault="00773A30" w:rsidP="00773A30">
      <w:pPr>
        <w:autoSpaceDE w:val="0"/>
        <w:autoSpaceDN w:val="0"/>
        <w:adjustRightInd w:val="0"/>
        <w:ind w:left="432" w:firstLine="0"/>
        <w:contextualSpacing/>
        <w:jc w:val="both"/>
        <w:rPr>
          <w:rFonts w:eastAsiaTheme="minorHAnsi" w:cs="Times New Roman"/>
          <w:szCs w:val="28"/>
        </w:rPr>
      </w:pPr>
    </w:p>
    <w:p w14:paraId="7533B770" w14:textId="6DFEDC23"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3.1. В рамках осуществления контроля в сфере архивного дела </w:t>
      </w:r>
      <w:r w:rsidR="009A520E">
        <w:rPr>
          <w:rFonts w:eastAsiaTheme="minorHAnsi" w:cs="Times New Roman"/>
          <w:szCs w:val="28"/>
        </w:rPr>
        <w:t>агентством</w:t>
      </w:r>
      <w:r w:rsidRPr="00773A30">
        <w:rPr>
          <w:rFonts w:eastAsiaTheme="minorHAnsi" w:cs="Times New Roman"/>
          <w:szCs w:val="28"/>
        </w:rPr>
        <w:t xml:space="preserve"> ежегодно разрабатывается программа профилактики рисков причинения вреда (ущерба) охраняемым законом ценностям (далее – </w:t>
      </w:r>
      <w:r w:rsidRPr="00773A30">
        <w:rPr>
          <w:rFonts w:eastAsiaTheme="minorHAnsi" w:cs="Times New Roman"/>
          <w:szCs w:val="28"/>
        </w:rPr>
        <w:lastRenderedPageBreak/>
        <w:t xml:space="preserve">программа профилактики рисков). Программа профилактики рисков утверждается приказом </w:t>
      </w:r>
      <w:r w:rsidR="000D6ACF">
        <w:rPr>
          <w:rFonts w:eastAsiaTheme="minorHAnsi" w:cs="Times New Roman"/>
          <w:szCs w:val="28"/>
        </w:rPr>
        <w:t xml:space="preserve">агентства </w:t>
      </w:r>
      <w:r w:rsidRPr="00773A30">
        <w:rPr>
          <w:rFonts w:eastAsiaTheme="minorHAnsi" w:cs="Times New Roman"/>
          <w:szCs w:val="28"/>
        </w:rPr>
        <w:t xml:space="preserve">до 20 декабря текущего года и размещается </w:t>
      </w:r>
      <w:r w:rsidRPr="00262A29">
        <w:rPr>
          <w:rFonts w:eastAsiaTheme="minorHAnsi" w:cs="Times New Roman"/>
          <w:szCs w:val="28"/>
        </w:rPr>
        <w:t xml:space="preserve">на сайте </w:t>
      </w:r>
      <w:r w:rsidR="006B5E63" w:rsidRPr="00262A29">
        <w:rPr>
          <w:rFonts w:eastAsiaTheme="minorHAnsi" w:cs="Times New Roman"/>
          <w:szCs w:val="28"/>
        </w:rPr>
        <w:t>агентства</w:t>
      </w:r>
      <w:r w:rsidRPr="00262A29">
        <w:rPr>
          <w:rFonts w:eastAsiaTheme="minorHAnsi" w:cs="Times New Roman"/>
          <w:szCs w:val="28"/>
        </w:rPr>
        <w:t>.</w:t>
      </w:r>
    </w:p>
    <w:p w14:paraId="7533B771" w14:textId="5755ADDB"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3.2. При осуществлении контроля в сфере архивного дела </w:t>
      </w:r>
      <w:r w:rsidR="001116C9">
        <w:rPr>
          <w:rFonts w:eastAsiaTheme="minorHAnsi" w:cs="Times New Roman"/>
          <w:szCs w:val="28"/>
        </w:rPr>
        <w:t xml:space="preserve">агентством </w:t>
      </w:r>
      <w:r w:rsidRPr="00773A30">
        <w:rPr>
          <w:rFonts w:eastAsiaTheme="minorHAnsi" w:cs="Times New Roman"/>
          <w:szCs w:val="28"/>
        </w:rPr>
        <w:t>могут проводиться профилактические мероприятия следующих видов:</w:t>
      </w:r>
    </w:p>
    <w:p w14:paraId="7533B77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информирование;</w:t>
      </w:r>
    </w:p>
    <w:p w14:paraId="7533B77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обобщение правоприменительной практики;</w:t>
      </w:r>
    </w:p>
    <w:p w14:paraId="7533B77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объявление предостережения о недопустимости нарушения обязательных требований (далее – предостережение);</w:t>
      </w:r>
    </w:p>
    <w:p w14:paraId="7533B77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консультирование;</w:t>
      </w:r>
    </w:p>
    <w:p w14:paraId="7533B77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профилактический визит.</w:t>
      </w:r>
    </w:p>
    <w:p w14:paraId="7533B777" w14:textId="67E70329"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3.3. Информирование контролируемых лиц и иных заинтересованных лиц по вопросам соблюдения обязательных требований осуществляется </w:t>
      </w:r>
      <w:r w:rsidR="00673AA5">
        <w:rPr>
          <w:rFonts w:eastAsiaTheme="minorHAnsi" w:cs="Times New Roman"/>
          <w:szCs w:val="28"/>
        </w:rPr>
        <w:t>агентством</w:t>
      </w:r>
      <w:r w:rsidRPr="00773A30">
        <w:rPr>
          <w:rFonts w:eastAsiaTheme="minorHAnsi" w:cs="Times New Roman"/>
          <w:szCs w:val="28"/>
        </w:rPr>
        <w:t xml:space="preserve"> посредством размещения соответствующих сведений,</w:t>
      </w:r>
      <w:r w:rsidRPr="00773A30">
        <w:rPr>
          <w:szCs w:val="28"/>
        </w:rPr>
        <w:t xml:space="preserve"> </w:t>
      </w:r>
      <w:r w:rsidRPr="00262A29">
        <w:rPr>
          <w:szCs w:val="28"/>
        </w:rPr>
        <w:t>предусмотренных частью 3 статьи 46 Закона о контроле,</w:t>
      </w:r>
      <w:r w:rsidRPr="00262A29">
        <w:rPr>
          <w:rFonts w:eastAsiaTheme="minorHAnsi" w:cs="Times New Roman"/>
          <w:szCs w:val="28"/>
        </w:rPr>
        <w:t xml:space="preserve"> на сайте </w:t>
      </w:r>
      <w:r w:rsidR="006B5E63" w:rsidRPr="00262A29">
        <w:rPr>
          <w:rFonts w:eastAsiaTheme="minorHAnsi" w:cs="Times New Roman"/>
          <w:szCs w:val="28"/>
        </w:rPr>
        <w:t>агентства</w:t>
      </w:r>
      <w:r w:rsidRPr="00262A29">
        <w:rPr>
          <w:rFonts w:eastAsiaTheme="minorHAnsi" w:cs="Times New Roman"/>
          <w:szCs w:val="28"/>
        </w:rPr>
        <w:t>, в</w:t>
      </w:r>
      <w:r w:rsidRPr="00773A30">
        <w:rPr>
          <w:rFonts w:eastAsiaTheme="minorHAnsi" w:cs="Times New Roman"/>
          <w:szCs w:val="28"/>
        </w:rPr>
        <w:t xml:space="preserve">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533B778" w14:textId="5CF899D6" w:rsidR="00773A30" w:rsidRPr="00773A30" w:rsidRDefault="00773A30" w:rsidP="00773A30">
      <w:pPr>
        <w:autoSpaceDE w:val="0"/>
        <w:autoSpaceDN w:val="0"/>
        <w:adjustRightInd w:val="0"/>
        <w:spacing w:line="235" w:lineRule="auto"/>
        <w:contextualSpacing/>
        <w:jc w:val="both"/>
        <w:rPr>
          <w:szCs w:val="28"/>
        </w:rPr>
      </w:pPr>
      <w:r w:rsidRPr="00773A30">
        <w:rPr>
          <w:rFonts w:eastAsiaTheme="minorHAnsi"/>
          <w:szCs w:val="28"/>
        </w:rPr>
        <w:t>Р</w:t>
      </w:r>
      <w:r w:rsidRPr="00773A30">
        <w:rPr>
          <w:szCs w:val="28"/>
        </w:rPr>
        <w:t xml:space="preserve">азмещенные сведения поддерживаются </w:t>
      </w:r>
      <w:r w:rsidR="00673AA5">
        <w:rPr>
          <w:szCs w:val="28"/>
        </w:rPr>
        <w:t>агентством</w:t>
      </w:r>
      <w:r w:rsidRPr="00773A30">
        <w:rPr>
          <w:szCs w:val="28"/>
        </w:rPr>
        <w:t xml:space="preserve"> в актуальном состоянии и обновляются в срок не позднее 10 рабочих дней с момента их изменения.</w:t>
      </w:r>
    </w:p>
    <w:p w14:paraId="7533B779" w14:textId="22A79DA1" w:rsidR="00773A30" w:rsidRPr="00773A30" w:rsidRDefault="00773A30" w:rsidP="00773A30">
      <w:pPr>
        <w:autoSpaceDE w:val="0"/>
        <w:autoSpaceDN w:val="0"/>
        <w:adjustRightInd w:val="0"/>
        <w:jc w:val="both"/>
        <w:rPr>
          <w:szCs w:val="28"/>
        </w:rPr>
      </w:pPr>
      <w:r w:rsidRPr="00773A30">
        <w:rPr>
          <w:rFonts w:eastAsiaTheme="minorHAnsi"/>
          <w:szCs w:val="28"/>
        </w:rPr>
        <w:t>3.4. П</w:t>
      </w:r>
      <w:r w:rsidRPr="00773A30">
        <w:rPr>
          <w:rFonts w:eastAsiaTheme="minorHAnsi"/>
          <w:bCs/>
          <w:szCs w:val="28"/>
        </w:rPr>
        <w:t xml:space="preserve">о итогам обобщения правоприменительной практики </w:t>
      </w:r>
      <w:r w:rsidR="00F75ECE">
        <w:rPr>
          <w:rFonts w:eastAsiaTheme="minorHAnsi"/>
          <w:bCs/>
          <w:szCs w:val="28"/>
        </w:rPr>
        <w:t xml:space="preserve">агентство </w:t>
      </w:r>
      <w:r w:rsidRPr="00773A30">
        <w:rPr>
          <w:rFonts w:eastAsiaTheme="minorHAnsi"/>
          <w:bCs/>
          <w:szCs w:val="28"/>
        </w:rPr>
        <w:t xml:space="preserve">ежегодно в срок до 01 марта года, следующего за отчетным, </w:t>
      </w:r>
      <w:r w:rsidRPr="00773A30">
        <w:rPr>
          <w:szCs w:val="28"/>
        </w:rPr>
        <w:t xml:space="preserve">обеспечивает подготовку и размещение на сайте </w:t>
      </w:r>
      <w:r w:rsidR="00F75ECE">
        <w:rPr>
          <w:szCs w:val="28"/>
        </w:rPr>
        <w:t>аген</w:t>
      </w:r>
      <w:r w:rsidR="006B5E63">
        <w:rPr>
          <w:szCs w:val="28"/>
        </w:rPr>
        <w:t>т</w:t>
      </w:r>
      <w:r w:rsidR="00F75ECE">
        <w:rPr>
          <w:szCs w:val="28"/>
        </w:rPr>
        <w:t>ства</w:t>
      </w:r>
      <w:r w:rsidRPr="00773A30">
        <w:rPr>
          <w:szCs w:val="28"/>
        </w:rPr>
        <w:t xml:space="preserve"> для публичного обсуждения проекта доклада, содержащего результаты обобщения правоприменительной практики </w:t>
      </w:r>
      <w:r w:rsidRPr="00773A30">
        <w:rPr>
          <w:rFonts w:eastAsiaTheme="minorHAnsi"/>
          <w:bCs/>
          <w:szCs w:val="28"/>
        </w:rPr>
        <w:t>при осуществлении контроля в сфере архивного дела</w:t>
      </w:r>
      <w:r w:rsidRPr="00773A30">
        <w:rPr>
          <w:szCs w:val="28"/>
        </w:rPr>
        <w:t xml:space="preserve"> за предшествующий календарный год. Срок проведения публичного обсуждения составляет 10 рабочих дней.</w:t>
      </w:r>
    </w:p>
    <w:p w14:paraId="7533B77B" w14:textId="068E11A0" w:rsidR="00773A30" w:rsidRDefault="00F32167" w:rsidP="00262A29">
      <w:pPr>
        <w:autoSpaceDE w:val="0"/>
        <w:autoSpaceDN w:val="0"/>
        <w:adjustRightInd w:val="0"/>
        <w:ind w:firstLine="708"/>
        <w:jc w:val="both"/>
        <w:rPr>
          <w:rFonts w:eastAsiaTheme="minorHAnsi" w:cs="Times New Roman"/>
          <w:color w:val="000000"/>
          <w:szCs w:val="28"/>
        </w:rPr>
      </w:pPr>
      <w:r w:rsidRPr="00F32167">
        <w:rPr>
          <w:rFonts w:eastAsia="Calibri" w:cs="Times New Roman"/>
          <w:color w:val="000000"/>
          <w:spacing w:val="-4"/>
          <w:szCs w:val="28"/>
        </w:rPr>
        <w:t xml:space="preserve">Указанный доклад </w:t>
      </w:r>
      <w:r w:rsidRPr="00773A30">
        <w:rPr>
          <w:rFonts w:eastAsiaTheme="minorHAnsi" w:cs="Times New Roman"/>
          <w:color w:val="000000"/>
          <w:spacing w:val="-4"/>
          <w:szCs w:val="28"/>
        </w:rPr>
        <w:t xml:space="preserve">утверждается приказом </w:t>
      </w:r>
      <w:r w:rsidRPr="00F32167">
        <w:rPr>
          <w:rFonts w:eastAsia="Calibri" w:cs="Times New Roman"/>
          <w:color w:val="000000"/>
          <w:spacing w:val="-4"/>
          <w:szCs w:val="28"/>
        </w:rPr>
        <w:t xml:space="preserve">руководителя агентства в </w:t>
      </w:r>
      <w:r w:rsidRPr="00773A30">
        <w:rPr>
          <w:rFonts w:eastAsiaTheme="minorHAnsi" w:cs="Times New Roman"/>
          <w:color w:val="000000"/>
          <w:spacing w:val="-4"/>
          <w:szCs w:val="28"/>
        </w:rPr>
        <w:t>срок не позднее 15</w:t>
      </w:r>
      <w:r w:rsidRPr="00F32167">
        <w:rPr>
          <w:rFonts w:eastAsia="Calibri" w:cs="Times New Roman"/>
          <w:color w:val="000000"/>
          <w:spacing w:val="-4"/>
          <w:szCs w:val="28"/>
        </w:rPr>
        <w:t xml:space="preserve"> </w:t>
      </w:r>
      <w:r w:rsidRPr="00773A30">
        <w:rPr>
          <w:rFonts w:eastAsiaTheme="minorHAnsi" w:cs="Times New Roman"/>
          <w:color w:val="000000"/>
          <w:spacing w:val="-4"/>
          <w:szCs w:val="28"/>
        </w:rPr>
        <w:t xml:space="preserve">марта года, следующего за отчетным, после чего размещается на сайте </w:t>
      </w:r>
      <w:r>
        <w:rPr>
          <w:rFonts w:eastAsiaTheme="minorHAnsi" w:cs="Times New Roman"/>
          <w:color w:val="000000"/>
          <w:spacing w:val="-4"/>
          <w:szCs w:val="28"/>
        </w:rPr>
        <w:t>агентства</w:t>
      </w:r>
      <w:r w:rsidRPr="00773A30">
        <w:rPr>
          <w:rFonts w:eastAsiaTheme="minorHAnsi" w:cs="Times New Roman"/>
          <w:color w:val="000000"/>
          <w:spacing w:val="-4"/>
          <w:szCs w:val="28"/>
        </w:rPr>
        <w:t xml:space="preserve"> в течение 3 рабочих дней со дня его утверждения.</w:t>
      </w:r>
    </w:p>
    <w:p w14:paraId="7C955972" w14:textId="6D1265B6" w:rsidR="00DD205A" w:rsidRPr="00262A29" w:rsidRDefault="00773A30" w:rsidP="00262A29">
      <w:pPr>
        <w:autoSpaceDE w:val="0"/>
        <w:autoSpaceDN w:val="0"/>
        <w:adjustRightInd w:val="0"/>
        <w:jc w:val="both"/>
        <w:rPr>
          <w:rFonts w:eastAsiaTheme="minorHAnsi" w:cs="Times New Roman"/>
          <w:szCs w:val="28"/>
        </w:rPr>
      </w:pPr>
      <w:r w:rsidRPr="00773A30">
        <w:rPr>
          <w:rFonts w:eastAsiaTheme="minorHAnsi" w:cs="Times New Roman"/>
          <w:szCs w:val="28"/>
        </w:rPr>
        <w:t>3.5. </w:t>
      </w:r>
      <w:r w:rsidR="00DD205A" w:rsidRPr="00262A29">
        <w:rPr>
          <w:rFonts w:eastAsiaTheme="minorHAnsi" w:cs="Times New Roman"/>
          <w:szCs w:val="28"/>
        </w:rPr>
        <w:t>Предостережение объявляется и направляется контролируемому лицу в соответствии со статьями 21 и 49 Закона о контроле.</w:t>
      </w:r>
    </w:p>
    <w:p w14:paraId="20C151AC" w14:textId="1B029493" w:rsidR="00262A29" w:rsidRDefault="00262A29" w:rsidP="00773A30">
      <w:pPr>
        <w:autoSpaceDE w:val="0"/>
        <w:autoSpaceDN w:val="0"/>
        <w:adjustRightInd w:val="0"/>
        <w:jc w:val="both"/>
        <w:rPr>
          <w:rFonts w:eastAsiaTheme="minorHAnsi" w:cs="Times New Roman"/>
          <w:szCs w:val="28"/>
        </w:rPr>
      </w:pPr>
      <w:r>
        <w:rPr>
          <w:rFonts w:eastAsiaTheme="minorHAnsi" w:cs="Times New Roman"/>
          <w:szCs w:val="28"/>
        </w:rPr>
        <w:t xml:space="preserve">3.5.1. </w:t>
      </w:r>
      <w:r w:rsidR="00D47C1E">
        <w:rPr>
          <w:rFonts w:eastAsiaTheme="minorHAnsi" w:cs="Times New Roman"/>
          <w:szCs w:val="28"/>
        </w:rPr>
        <w:t>(подпункт у</w:t>
      </w:r>
      <w:r>
        <w:rPr>
          <w:rFonts w:eastAsiaTheme="minorHAnsi" w:cs="Times New Roman"/>
          <w:szCs w:val="28"/>
        </w:rPr>
        <w:t>тратил силу с 24.07.2026</w:t>
      </w:r>
      <w:r w:rsidR="00D47C1E">
        <w:rPr>
          <w:rFonts w:eastAsiaTheme="minorHAnsi" w:cs="Times New Roman"/>
          <w:szCs w:val="28"/>
        </w:rPr>
        <w:t>)</w:t>
      </w:r>
    </w:p>
    <w:p w14:paraId="2B65A9A2" w14:textId="624F8D85" w:rsidR="00262A29" w:rsidRDefault="00262A29" w:rsidP="00773A30">
      <w:pPr>
        <w:autoSpaceDE w:val="0"/>
        <w:autoSpaceDN w:val="0"/>
        <w:adjustRightInd w:val="0"/>
        <w:jc w:val="both"/>
        <w:rPr>
          <w:rFonts w:eastAsiaTheme="minorHAnsi" w:cs="Times New Roman"/>
          <w:szCs w:val="28"/>
        </w:rPr>
      </w:pPr>
      <w:r>
        <w:rPr>
          <w:rFonts w:eastAsiaTheme="minorHAnsi" w:cs="Times New Roman"/>
          <w:szCs w:val="28"/>
        </w:rPr>
        <w:t xml:space="preserve">3.5.2. </w:t>
      </w:r>
      <w:r w:rsidR="00D47C1E">
        <w:rPr>
          <w:rFonts w:eastAsiaTheme="minorHAnsi" w:cs="Times New Roman"/>
          <w:szCs w:val="28"/>
        </w:rPr>
        <w:t>(подпункт утратил силу с 24.07.2026)</w:t>
      </w:r>
    </w:p>
    <w:p w14:paraId="7533B785" w14:textId="1346DE0D"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3.5.3. Контролируемое лицо вправе подать возражение в отношении предостережения (далее – возражение) в срок не позднее 15 календарных дней со дня получения предостережения.</w:t>
      </w:r>
    </w:p>
    <w:p w14:paraId="6F619CEE" w14:textId="20421CF5" w:rsidR="001C7C2D" w:rsidRPr="001C7C2D" w:rsidRDefault="001C7C2D" w:rsidP="00773A30">
      <w:pPr>
        <w:autoSpaceDE w:val="0"/>
        <w:autoSpaceDN w:val="0"/>
        <w:adjustRightInd w:val="0"/>
        <w:jc w:val="both"/>
        <w:rPr>
          <w:rFonts w:eastAsiaTheme="minorHAnsi" w:cs="Times New Roman"/>
          <w:strike/>
          <w:color w:val="FF0000"/>
          <w:szCs w:val="28"/>
        </w:rPr>
      </w:pPr>
      <w:r>
        <w:t xml:space="preserve">3.5.4. </w:t>
      </w:r>
      <w:r w:rsidR="00F27850" w:rsidRPr="00F27850">
        <w:t xml:space="preserve">Контролируемое лицо вправе после получения предостережения о недопустимости нарушения обязательных требований подать в агентство возражение в отношении указанного предостережения путем его направления в виде почтового отправления либо в виде электронного документа, подписанного усиленной квалифицированной электронной подписью контролируемого лица, на указанный в предостережении адрес электронной </w:t>
      </w:r>
      <w:r w:rsidR="00F27850" w:rsidRPr="00F27850">
        <w:lastRenderedPageBreak/>
        <w:t>почты агентства, посредством Единого портала или иными указанными в предостережении способами</w:t>
      </w:r>
      <w:r w:rsidRPr="00B94C6A">
        <w:t>.</w:t>
      </w:r>
    </w:p>
    <w:p w14:paraId="7533B78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3.5.5. В возражении указываются:</w:t>
      </w:r>
    </w:p>
    <w:p w14:paraId="7533B78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наименование контролируемого лица;</w:t>
      </w:r>
    </w:p>
    <w:p w14:paraId="7533B78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дата и номер предостережения, направленного в адрес контролируемого лица;</w:t>
      </w:r>
    </w:p>
    <w:p w14:paraId="7533B78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7533B78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Контролируемое лицо вправе приложить к возражению документы, подтверждающие его обоснованность.</w:t>
      </w:r>
    </w:p>
    <w:p w14:paraId="7533B78C" w14:textId="6364CA47" w:rsidR="00773A30" w:rsidRPr="00773A30" w:rsidRDefault="00773A30" w:rsidP="00773A30">
      <w:pPr>
        <w:autoSpaceDE w:val="0"/>
        <w:autoSpaceDN w:val="0"/>
        <w:adjustRightInd w:val="0"/>
        <w:jc w:val="both"/>
        <w:rPr>
          <w:szCs w:val="28"/>
        </w:rPr>
      </w:pPr>
      <w:r w:rsidRPr="00773A30">
        <w:rPr>
          <w:rFonts w:eastAsiaTheme="minorHAnsi" w:cs="Times New Roman"/>
          <w:szCs w:val="28"/>
        </w:rPr>
        <w:t xml:space="preserve">3.5.6. В случае получения от контролируемого лица возражения </w:t>
      </w:r>
      <w:r w:rsidR="00AD637A">
        <w:rPr>
          <w:rFonts w:eastAsiaTheme="minorHAnsi" w:cs="Times New Roman"/>
          <w:szCs w:val="28"/>
        </w:rPr>
        <w:t>агентство</w:t>
      </w:r>
      <w:r w:rsidRPr="00773A30">
        <w:rPr>
          <w:rFonts w:eastAsiaTheme="minorHAnsi" w:cs="Times New Roman"/>
          <w:szCs w:val="28"/>
        </w:rPr>
        <w:t xml:space="preserve"> в течение 20 календарных дней рассматривает обоснованность возражения и по результатам рассмотрения направляет контролируемому лицу мотивированный ответ, который </w:t>
      </w:r>
      <w:bookmarkStart w:id="1" w:name="Par1"/>
      <w:bookmarkEnd w:id="1"/>
      <w:r w:rsidRPr="00773A30">
        <w:rPr>
          <w:szCs w:val="28"/>
        </w:rPr>
        <w:t xml:space="preserve">должен содержать одно из следующих решений: </w:t>
      </w:r>
    </w:p>
    <w:p w14:paraId="7533B78D" w14:textId="77777777" w:rsidR="00773A30" w:rsidRPr="00773A30" w:rsidRDefault="00773A30" w:rsidP="00773A30">
      <w:pPr>
        <w:autoSpaceDE w:val="0"/>
        <w:autoSpaceDN w:val="0"/>
        <w:adjustRightInd w:val="0"/>
        <w:spacing w:line="235" w:lineRule="auto"/>
        <w:ind w:firstLine="708"/>
        <w:jc w:val="both"/>
        <w:rPr>
          <w:rFonts w:eastAsia="Calibri" w:cs="Times New Roman"/>
          <w:color w:val="000000"/>
          <w:szCs w:val="28"/>
        </w:rPr>
      </w:pPr>
      <w:r w:rsidRPr="00773A30">
        <w:rPr>
          <w:rFonts w:eastAsia="Calibri" w:cs="Times New Roman"/>
          <w:color w:val="000000"/>
          <w:szCs w:val="28"/>
        </w:rPr>
        <w:t xml:space="preserve">- об удовлетворении возражения в форме отмены объявленного предостережения; </w:t>
      </w:r>
    </w:p>
    <w:p w14:paraId="7533B78E" w14:textId="77777777" w:rsidR="00773A30" w:rsidRPr="00773A30" w:rsidRDefault="00773A30" w:rsidP="00773A30">
      <w:pPr>
        <w:spacing w:line="235" w:lineRule="auto"/>
        <w:jc w:val="both"/>
        <w:rPr>
          <w:szCs w:val="28"/>
        </w:rPr>
      </w:pPr>
      <w:r w:rsidRPr="00773A30">
        <w:rPr>
          <w:szCs w:val="28"/>
        </w:rPr>
        <w:t>- об отказе в удовлетворении возражения в</w:t>
      </w:r>
      <w:r w:rsidRPr="00773A30">
        <w:rPr>
          <w:rFonts w:eastAsiaTheme="minorHAnsi" w:cs="Times New Roman"/>
          <w:szCs w:val="28"/>
        </w:rPr>
        <w:t xml:space="preserve"> случае обоснованности объявленного предостережения.</w:t>
      </w:r>
    </w:p>
    <w:p w14:paraId="7533B78F" w14:textId="77777777" w:rsidR="00773A30" w:rsidRPr="00773A30" w:rsidRDefault="00773A30" w:rsidP="00773A30">
      <w:pPr>
        <w:autoSpaceDE w:val="0"/>
        <w:autoSpaceDN w:val="0"/>
        <w:contextualSpacing/>
        <w:jc w:val="both"/>
        <w:rPr>
          <w:rFonts w:eastAsiaTheme="minorHAnsi"/>
          <w:bCs/>
        </w:rPr>
      </w:pPr>
      <w:r w:rsidRPr="00773A30">
        <w:rPr>
          <w:rFonts w:eastAsiaTheme="minorHAnsi"/>
          <w:bCs/>
        </w:rPr>
        <w:t>Повторное направление возражения по тем же основаниям не допускается.</w:t>
      </w:r>
    </w:p>
    <w:p w14:paraId="7533B790" w14:textId="1EA48C1E"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3.5.7. </w:t>
      </w:r>
      <w:r w:rsidR="00BF2A6F">
        <w:rPr>
          <w:rFonts w:eastAsiaTheme="minorHAnsi" w:cs="Times New Roman"/>
          <w:szCs w:val="28"/>
        </w:rPr>
        <w:t>Агентство</w:t>
      </w:r>
      <w:r w:rsidRPr="00773A30">
        <w:rPr>
          <w:rFonts w:eastAsiaTheme="minorHAnsi" w:cs="Times New Roman"/>
          <w:szCs w:val="28"/>
        </w:rPr>
        <w:t xml:space="preserve"> осуществляет учет предостережений в журнале учета предостережений в электронном виде и использует соответствующие сведения для проведения иных профилактических мероприятий и контрольных (надзорных) мероприятий.</w:t>
      </w:r>
    </w:p>
    <w:p w14:paraId="7533B791" w14:textId="075C3347" w:rsidR="00773A30" w:rsidRPr="00773A30" w:rsidRDefault="00773A30" w:rsidP="00773A30">
      <w:pPr>
        <w:autoSpaceDE w:val="0"/>
        <w:autoSpaceDN w:val="0"/>
        <w:adjustRightInd w:val="0"/>
        <w:contextualSpacing/>
        <w:jc w:val="both"/>
        <w:rPr>
          <w:rFonts w:eastAsiaTheme="minorHAnsi" w:cs="Times New Roman"/>
          <w:szCs w:val="28"/>
        </w:rPr>
      </w:pPr>
      <w:r w:rsidRPr="00773A30">
        <w:rPr>
          <w:rFonts w:eastAsiaTheme="minorHAnsi" w:cs="Times New Roman"/>
          <w:szCs w:val="28"/>
        </w:rPr>
        <w:t xml:space="preserve">3.6. Должностные лица </w:t>
      </w:r>
      <w:r w:rsidR="00AB7179">
        <w:rPr>
          <w:rFonts w:eastAsiaTheme="minorHAnsi" w:cs="Times New Roman"/>
          <w:szCs w:val="28"/>
        </w:rPr>
        <w:t>агентства</w:t>
      </w:r>
      <w:r w:rsidRPr="00773A30">
        <w:rPr>
          <w:rFonts w:eastAsiaTheme="minorHAnsi" w:cs="Times New Roman"/>
          <w:szCs w:val="28"/>
        </w:rPr>
        <w:t xml:space="preserve"> осуществляют консультирование по обращениям контролируемых лиц и их представителей</w:t>
      </w:r>
      <w:r w:rsidR="00111CB9" w:rsidRPr="00111CB9">
        <w:rPr>
          <w:rFonts w:eastAsiaTheme="minorHAnsi" w:cs="Times New Roman"/>
          <w:szCs w:val="28"/>
        </w:rPr>
        <w:t>, направленны</w:t>
      </w:r>
      <w:r w:rsidR="00536F58">
        <w:rPr>
          <w:rFonts w:eastAsiaTheme="minorHAnsi" w:cs="Times New Roman"/>
          <w:szCs w:val="28"/>
        </w:rPr>
        <w:t>м</w:t>
      </w:r>
      <w:r w:rsidR="00111CB9" w:rsidRPr="00111CB9">
        <w:rPr>
          <w:rFonts w:eastAsiaTheme="minorHAnsi" w:cs="Times New Roman"/>
          <w:szCs w:val="28"/>
        </w:rPr>
        <w:t xml:space="preserve"> в том числе посредством Единого портала,</w:t>
      </w:r>
      <w:r w:rsidRPr="00773A30">
        <w:rPr>
          <w:rFonts w:eastAsiaTheme="minorHAnsi" w:cs="Times New Roman"/>
          <w:szCs w:val="28"/>
        </w:rPr>
        <w:t xml:space="preserve"> без взимания платы.</w:t>
      </w:r>
    </w:p>
    <w:p w14:paraId="7533B792" w14:textId="44EDAF8B" w:rsid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3.6.1. </w:t>
      </w:r>
      <w:r w:rsidRPr="000258E3">
        <w:rPr>
          <w:szCs w:val="28"/>
        </w:rPr>
        <w:t xml:space="preserve">Консультирование осуществляется должностными лицами </w:t>
      </w:r>
      <w:r w:rsidR="00E22EDA" w:rsidRPr="000258E3">
        <w:rPr>
          <w:szCs w:val="28"/>
        </w:rPr>
        <w:t>агентства</w:t>
      </w:r>
      <w:r w:rsidRPr="000258E3">
        <w:rPr>
          <w:szCs w:val="28"/>
        </w:rPr>
        <w:t xml:space="preserve"> в письменной форме при письменном обращении контролируемых лиц или в устной форме (по телефону, посредством видео-конференц-связи, </w:t>
      </w:r>
      <w:r w:rsidR="00EE5028" w:rsidRPr="00EE5028">
        <w:rPr>
          <w:szCs w:val="28"/>
        </w:rPr>
        <w:t>использования мобильного приложения "Инспектор"</w:t>
      </w:r>
      <w:r w:rsidR="00EE5028">
        <w:rPr>
          <w:szCs w:val="28"/>
        </w:rPr>
        <w:t xml:space="preserve">, </w:t>
      </w:r>
      <w:r w:rsidRPr="000258E3">
        <w:rPr>
          <w:szCs w:val="28"/>
        </w:rPr>
        <w:t xml:space="preserve">на личном приеме либо в ходе </w:t>
      </w:r>
      <w:r w:rsidRPr="000258E3">
        <w:rPr>
          <w:rFonts w:eastAsiaTheme="minorHAnsi" w:cs="Times New Roman"/>
          <w:szCs w:val="28"/>
        </w:rPr>
        <w:t xml:space="preserve">проведения профилактического мероприятия или </w:t>
      </w:r>
      <w:r w:rsidRPr="000258E3">
        <w:rPr>
          <w:szCs w:val="28"/>
        </w:rPr>
        <w:t xml:space="preserve">осуществления контрольного (надзорного) мероприятия) </w:t>
      </w:r>
      <w:r w:rsidRPr="000258E3">
        <w:rPr>
          <w:rFonts w:eastAsiaTheme="minorHAnsi" w:cs="Times New Roman"/>
          <w:szCs w:val="28"/>
        </w:rPr>
        <w:t>по следующим вопросам:</w:t>
      </w:r>
    </w:p>
    <w:p w14:paraId="7533B79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 нормативных правовых актах (их отдельных положениях), содержащих обязательные требования, оценка соблюдения которых осуществляется в рамках контроля в сфере архивного дела;</w:t>
      </w:r>
    </w:p>
    <w:p w14:paraId="7533B794" w14:textId="2F5EDD5B"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 нормативных правовых актах, регламентирующих порядок осуществления контроля в сфере архивного дела, в том числе о предмете контроля в сфере архивного дела, критериях риска, составе и порядке осуществления профилактических мероприятий, порядке обжалования решений </w:t>
      </w:r>
      <w:r w:rsidR="00E22EDA">
        <w:rPr>
          <w:rFonts w:eastAsiaTheme="minorHAnsi" w:cs="Times New Roman"/>
          <w:szCs w:val="28"/>
        </w:rPr>
        <w:t>агентства</w:t>
      </w:r>
      <w:r w:rsidRPr="00773A30">
        <w:rPr>
          <w:rFonts w:eastAsiaTheme="minorHAnsi" w:cs="Times New Roman"/>
          <w:szCs w:val="28"/>
        </w:rPr>
        <w:t>, действий (бездействия) его должностных лиц;</w:t>
      </w:r>
    </w:p>
    <w:p w14:paraId="7533B795" w14:textId="35DB44AF"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 месте нахождения и графике работы </w:t>
      </w:r>
      <w:r w:rsidR="00E22EDA">
        <w:rPr>
          <w:rFonts w:eastAsiaTheme="minorHAnsi" w:cs="Times New Roman"/>
          <w:szCs w:val="28"/>
        </w:rPr>
        <w:t>агентства</w:t>
      </w:r>
      <w:r w:rsidRPr="00773A30">
        <w:rPr>
          <w:rFonts w:eastAsiaTheme="minorHAnsi" w:cs="Times New Roman"/>
          <w:szCs w:val="28"/>
        </w:rPr>
        <w:t>.</w:t>
      </w:r>
    </w:p>
    <w:p w14:paraId="7533B796"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lastRenderedPageBreak/>
        <w:t>3.6.2. По итогам консультирования в устной форме информация в письменной форме контролируемым лицам и их представителям не предоставляется.</w:t>
      </w:r>
    </w:p>
    <w:p w14:paraId="0AAD1316" w14:textId="32BA4538" w:rsidR="00F47F44" w:rsidRPr="00773A30" w:rsidRDefault="00773A30" w:rsidP="00F47F44">
      <w:pPr>
        <w:autoSpaceDE w:val="0"/>
        <w:autoSpaceDN w:val="0"/>
        <w:adjustRightInd w:val="0"/>
        <w:contextualSpacing/>
        <w:jc w:val="both"/>
        <w:rPr>
          <w:rFonts w:eastAsiaTheme="minorHAnsi" w:cs="Times New Roman"/>
          <w:szCs w:val="28"/>
        </w:rPr>
      </w:pPr>
      <w:r w:rsidRPr="00773A30">
        <w:rPr>
          <w:rFonts w:eastAsiaTheme="minorHAnsi" w:cs="Times New Roman"/>
          <w:szCs w:val="28"/>
        </w:rPr>
        <w:t xml:space="preserve">3.6.3. </w:t>
      </w:r>
      <w:r w:rsidR="00F47F44" w:rsidRPr="00F47F44">
        <w:rPr>
          <w:rFonts w:eastAsiaTheme="minorHAnsi" w:cs="Times New Roman"/>
          <w:szCs w:val="28"/>
        </w:rPr>
        <w:t>Публичное письменное консультирование осуществляется путем размещения информационных материалов на информационных стендах агентства, размещения на сайте агентства письменного разъяснения по однотипным обращениям контролируемых лиц и их представителей, подписа</w:t>
      </w:r>
      <w:r w:rsidR="00262A29">
        <w:rPr>
          <w:rFonts w:eastAsiaTheme="minorHAnsi" w:cs="Times New Roman"/>
          <w:szCs w:val="28"/>
        </w:rPr>
        <w:t>нного руководителем агентства.</w:t>
      </w:r>
    </w:p>
    <w:p w14:paraId="7533B798" w14:textId="624E1799" w:rsidR="00773A30" w:rsidRPr="00773A30" w:rsidRDefault="00773A30" w:rsidP="00773A30">
      <w:pPr>
        <w:autoSpaceDE w:val="0"/>
        <w:autoSpaceDN w:val="0"/>
        <w:adjustRightInd w:val="0"/>
        <w:contextualSpacing/>
        <w:jc w:val="both"/>
        <w:rPr>
          <w:rFonts w:eastAsiaTheme="minorHAnsi" w:cs="Times New Roman"/>
          <w:szCs w:val="28"/>
        </w:rPr>
      </w:pPr>
      <w:r w:rsidRPr="00773A30">
        <w:rPr>
          <w:rFonts w:eastAsiaTheme="minorHAnsi" w:cs="Times New Roman"/>
          <w:szCs w:val="28"/>
        </w:rPr>
        <w:t xml:space="preserve">Публичное устное консультирование осуществляется должностным </w:t>
      </w:r>
      <w:r w:rsidRPr="00262A29">
        <w:rPr>
          <w:rFonts w:eastAsiaTheme="minorHAnsi" w:cs="Times New Roman"/>
          <w:szCs w:val="28"/>
        </w:rPr>
        <w:t xml:space="preserve">лицом </w:t>
      </w:r>
      <w:r w:rsidR="00AB108D" w:rsidRPr="00262A29">
        <w:rPr>
          <w:rFonts w:eastAsiaTheme="minorHAnsi" w:cs="Times New Roman"/>
          <w:szCs w:val="28"/>
        </w:rPr>
        <w:t>агентства</w:t>
      </w:r>
      <w:r w:rsidRPr="00262A29">
        <w:rPr>
          <w:rFonts w:eastAsiaTheme="minorHAnsi" w:cs="Times New Roman"/>
          <w:szCs w:val="28"/>
        </w:rPr>
        <w:t xml:space="preserve"> с привлечением средств массовой информации </w:t>
      </w:r>
      <w:r w:rsidRPr="00262A29">
        <w:rPr>
          <w:szCs w:val="28"/>
        </w:rPr>
        <w:t>–</w:t>
      </w:r>
      <w:r w:rsidRPr="00262A29">
        <w:rPr>
          <w:rFonts w:eastAsiaTheme="minorHAnsi" w:cs="Times New Roman"/>
          <w:szCs w:val="28"/>
        </w:rPr>
        <w:t xml:space="preserve"> радио,</w:t>
      </w:r>
      <w:r w:rsidRPr="00773A30">
        <w:rPr>
          <w:rFonts w:eastAsiaTheme="minorHAnsi" w:cs="Times New Roman"/>
          <w:szCs w:val="28"/>
        </w:rPr>
        <w:t xml:space="preserve"> телевидения.</w:t>
      </w:r>
    </w:p>
    <w:p w14:paraId="7533B799" w14:textId="0300535B" w:rsidR="00773A30" w:rsidRPr="00773A30" w:rsidRDefault="00773A30" w:rsidP="00773A30">
      <w:pPr>
        <w:widowControl w:val="0"/>
        <w:spacing w:line="235" w:lineRule="auto"/>
        <w:contextualSpacing/>
        <w:jc w:val="both"/>
        <w:rPr>
          <w:rFonts w:eastAsiaTheme="minorHAnsi"/>
          <w:szCs w:val="28"/>
        </w:rPr>
      </w:pPr>
      <w:r w:rsidRPr="00773A30">
        <w:rPr>
          <w:rFonts w:eastAsiaTheme="minorHAnsi" w:cs="Times New Roman"/>
          <w:szCs w:val="28"/>
        </w:rPr>
        <w:t xml:space="preserve">3.6.4. </w:t>
      </w:r>
      <w:r w:rsidR="00AC3EB4">
        <w:rPr>
          <w:rFonts w:eastAsiaTheme="minorHAnsi" w:cs="Times New Roman"/>
          <w:szCs w:val="28"/>
        </w:rPr>
        <w:t>Аген</w:t>
      </w:r>
      <w:r w:rsidR="006B5E63">
        <w:rPr>
          <w:rFonts w:eastAsiaTheme="minorHAnsi" w:cs="Times New Roman"/>
          <w:szCs w:val="28"/>
        </w:rPr>
        <w:t>т</w:t>
      </w:r>
      <w:r w:rsidR="00AC3EB4">
        <w:rPr>
          <w:rFonts w:eastAsiaTheme="minorHAnsi" w:cs="Times New Roman"/>
          <w:szCs w:val="28"/>
        </w:rPr>
        <w:t>ство</w:t>
      </w:r>
      <w:r w:rsidRPr="00773A30">
        <w:rPr>
          <w:rFonts w:eastAsiaTheme="minorHAnsi" w:cs="Times New Roman"/>
          <w:szCs w:val="28"/>
        </w:rPr>
        <w:t xml:space="preserve"> ведет учет проведенных консультаций</w:t>
      </w:r>
      <w:r w:rsidRPr="00773A30">
        <w:rPr>
          <w:szCs w:val="28"/>
        </w:rPr>
        <w:t>, который проводится посредством внесения соответствующей записи в электронный журнал проведения консультирования по вопросам</w:t>
      </w:r>
      <w:r w:rsidRPr="00773A30">
        <w:rPr>
          <w:rFonts w:eastAsiaTheme="minorHAnsi"/>
          <w:szCs w:val="28"/>
        </w:rPr>
        <w:t xml:space="preserve"> организации и осуществления контроля в сфере архивного дела.</w:t>
      </w:r>
    </w:p>
    <w:p w14:paraId="7533B79A" w14:textId="77777777" w:rsidR="00773A30" w:rsidRPr="00773A30" w:rsidRDefault="00773A30" w:rsidP="00773A30">
      <w:pPr>
        <w:widowControl w:val="0"/>
        <w:spacing w:line="235" w:lineRule="auto"/>
        <w:contextualSpacing/>
        <w:jc w:val="both"/>
        <w:rPr>
          <w:szCs w:val="28"/>
        </w:rPr>
      </w:pPr>
      <w:r w:rsidRPr="00773A30">
        <w:rPr>
          <w:rFonts w:eastAsiaTheme="minorHAnsi"/>
          <w:szCs w:val="28"/>
        </w:rPr>
        <w:t>П</w:t>
      </w:r>
      <w:r w:rsidRPr="00773A30">
        <w:rPr>
          <w:szCs w:val="28"/>
        </w:rPr>
        <w:t>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564061A5" w14:textId="7F52C4A8"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3.7. Профилактический визит осуществляется агентством в соответствии со стать</w:t>
      </w:r>
      <w:r w:rsidR="00265C98">
        <w:rPr>
          <w:rFonts w:eastAsiaTheme="minorHAnsi" w:cs="Times New Roman"/>
          <w:szCs w:val="28"/>
        </w:rPr>
        <w:t>ей 5</w:t>
      </w:r>
      <w:r w:rsidRPr="00D96D72">
        <w:rPr>
          <w:rFonts w:eastAsiaTheme="minorHAnsi" w:cs="Times New Roman"/>
          <w:szCs w:val="28"/>
        </w:rPr>
        <w:t xml:space="preserve">2 Закона о контроле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w:t>
      </w:r>
    </w:p>
    <w:p w14:paraId="3EC2907E" w14:textId="77777777" w:rsidR="00F27850" w:rsidRDefault="00F27850" w:rsidP="00D96D72">
      <w:pPr>
        <w:autoSpaceDE w:val="0"/>
        <w:autoSpaceDN w:val="0"/>
        <w:adjustRightInd w:val="0"/>
        <w:jc w:val="both"/>
        <w:rPr>
          <w:rFonts w:eastAsiaTheme="minorHAnsi" w:cs="Times New Roman"/>
          <w:szCs w:val="28"/>
        </w:rPr>
      </w:pPr>
      <w:r w:rsidRPr="00F27850">
        <w:rPr>
          <w:rFonts w:eastAsiaTheme="minorHAnsi" w:cs="Times New Roman"/>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уполномоченное на осуществление контроля в сфере архивного дела,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B959147"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xml:space="preserve">Профилактический визит проводится по инициативе агентства (обязательный профилактический визит) или по инициативе контролируемого лица. </w:t>
      </w:r>
    </w:p>
    <w:p w14:paraId="3FA97DB3" w14:textId="6FBA7F2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Решения о проведении профилактического визита, акты (в том числе акты о невозможности проведения) профилактического мероприятия, предписания об устранении выявленных нарушений</w:t>
      </w:r>
      <w:r>
        <w:rPr>
          <w:rFonts w:eastAsiaTheme="minorHAnsi" w:cs="Times New Roman"/>
          <w:szCs w:val="28"/>
        </w:rPr>
        <w:t xml:space="preserve"> обязательных требований</w:t>
      </w:r>
      <w:r w:rsidRPr="00D96D72">
        <w:rPr>
          <w:rFonts w:eastAsiaTheme="minorHAnsi" w:cs="Times New Roman"/>
          <w:szCs w:val="28"/>
        </w:rPr>
        <w:t xml:space="preserve"> </w:t>
      </w:r>
      <w:r>
        <w:rPr>
          <w:rFonts w:eastAsiaTheme="minorHAnsi" w:cs="Times New Roman"/>
          <w:szCs w:val="28"/>
        </w:rPr>
        <w:t xml:space="preserve">(далее – предписание) </w:t>
      </w:r>
      <w:r w:rsidRPr="00D96D72">
        <w:rPr>
          <w:rFonts w:eastAsiaTheme="minorHAnsi" w:cs="Times New Roman"/>
          <w:szCs w:val="28"/>
        </w:rPr>
        <w:t>оформляются в соответствии со статьей 21 Закона о контроле.</w:t>
      </w:r>
    </w:p>
    <w:p w14:paraId="64481DCF" w14:textId="5F8B35B5"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3.7.1. Обязательный профилактический визит проводится агентством в случаях, предусмотренных статьей 52</w:t>
      </w:r>
      <w:r w:rsidRPr="00F27850">
        <w:rPr>
          <w:rFonts w:eastAsiaTheme="minorHAnsi" w:cs="Times New Roman"/>
          <w:szCs w:val="28"/>
          <w:vertAlign w:val="superscript"/>
        </w:rPr>
        <w:t>1</w:t>
      </w:r>
      <w:r w:rsidRPr="00D96D72">
        <w:rPr>
          <w:rFonts w:eastAsiaTheme="minorHAnsi" w:cs="Times New Roman"/>
          <w:szCs w:val="28"/>
        </w:rPr>
        <w:t xml:space="preserve"> Закона о контроле, а также в </w:t>
      </w:r>
      <w:r w:rsidRPr="00D96D72">
        <w:rPr>
          <w:rFonts w:eastAsiaTheme="minorHAnsi" w:cs="Times New Roman"/>
          <w:szCs w:val="28"/>
        </w:rPr>
        <w:lastRenderedPageBreak/>
        <w:t xml:space="preserve">отношении контролируемых лиц, впервые включенных в списки источников комплектования. </w:t>
      </w:r>
    </w:p>
    <w:p w14:paraId="3DAC699D"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Периодичность проведения обязательных профилактических визитов:</w:t>
      </w:r>
    </w:p>
    <w:p w14:paraId="1A5C7697"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для объектов контроля, отнесенных к категории среднего и умеренного риска, периодичность проведения обязательных профилактических визитов определяется Правительством Российской Федерации;</w:t>
      </w:r>
    </w:p>
    <w:p w14:paraId="683E4E6D"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xml:space="preserve">- обязательные профилактические визиты в отношении контролируемых лиц, впервые включенных в списки источников комплектования, проводятся в срок не позднее 6 месяцев с момента такого включения. </w:t>
      </w:r>
    </w:p>
    <w:p w14:paraId="3953A80E"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В отношении объектов контроля, отнесенных к категории низкого риска, обязательные профилактические визиты не проводятся.</w:t>
      </w:r>
    </w:p>
    <w:p w14:paraId="5962EF9C"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частью 5 статьи 21 Закона о контроле.</w:t>
      </w:r>
    </w:p>
    <w:p w14:paraId="438F1B4C" w14:textId="4831931D"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Предписание выдается контролируемому лицу в случае, если нарушения обязательных требований не устранены до окончания проведения обязательного профилактического визита, в порядке, предусмотренном статьей 90</w:t>
      </w:r>
      <w:r w:rsidRPr="00F27850">
        <w:rPr>
          <w:rFonts w:eastAsiaTheme="minorHAnsi" w:cs="Times New Roman"/>
          <w:szCs w:val="28"/>
          <w:vertAlign w:val="superscript"/>
        </w:rPr>
        <w:t>1</w:t>
      </w:r>
      <w:r w:rsidRPr="00D96D72">
        <w:rPr>
          <w:rFonts w:eastAsiaTheme="minorHAnsi" w:cs="Times New Roman"/>
          <w:szCs w:val="28"/>
        </w:rPr>
        <w:t xml:space="preserve"> Закона о контроле.</w:t>
      </w:r>
    </w:p>
    <w:p w14:paraId="64171477" w14:textId="3EF834C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3.7.2. Профилактический визит по инициативе контролируемого лица проводится в порядке, установленном статьей 52</w:t>
      </w:r>
      <w:r w:rsidRPr="00F27850">
        <w:rPr>
          <w:rFonts w:eastAsiaTheme="minorHAnsi" w:cs="Times New Roman"/>
          <w:szCs w:val="28"/>
          <w:vertAlign w:val="superscript"/>
        </w:rPr>
        <w:t>2</w:t>
      </w:r>
      <w:r w:rsidRPr="00D96D72">
        <w:rPr>
          <w:rFonts w:eastAsiaTheme="minorHAnsi" w:cs="Times New Roman"/>
          <w:szCs w:val="28"/>
        </w:rPr>
        <w:t xml:space="preserve"> Закона о контроле, по заявлению контролируемого лица,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6478FB9C"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агентства незамедлительно информирует об этом руководителя агентства для последующего принятия решения о проведении контрольных (надзорных) мероприятий.</w:t>
      </w:r>
    </w:p>
    <w:p w14:paraId="10597C79"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Решение об отказе в проведении профилактического визита принимается в следующих случаях:</w:t>
      </w:r>
    </w:p>
    <w:p w14:paraId="5408D78B"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от контролируемого лица поступило уведомление об отзыве заявления о проведении профилактического визита;</w:t>
      </w:r>
    </w:p>
    <w:p w14:paraId="7241C210"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в течение 6 месяцев до даты подачи повторного заявления о проведении профилактического визита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FBEE675"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в течение года до даты подачи заявления о проведении профилактического визита агентством проведен профилактический визит по ранее поданному заявлению;</w:t>
      </w:r>
    </w:p>
    <w:p w14:paraId="399C0014" w14:textId="77777777" w:rsidR="00D96D72" w:rsidRP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lastRenderedPageBreak/>
        <w:t>- заявление о проведении профилактического визита содержит нецензурные либо оскорбительные выражения, угрозы жизни, здоровью и имуществу должностных лиц агентства либо членов их семей;</w:t>
      </w:r>
    </w:p>
    <w:p w14:paraId="3099BB6D" w14:textId="71F02581" w:rsidR="00D96D72" w:rsidRDefault="00D96D72" w:rsidP="00D96D72">
      <w:pPr>
        <w:autoSpaceDE w:val="0"/>
        <w:autoSpaceDN w:val="0"/>
        <w:adjustRightInd w:val="0"/>
        <w:jc w:val="both"/>
        <w:rPr>
          <w:rFonts w:eastAsiaTheme="minorHAnsi" w:cs="Times New Roman"/>
          <w:szCs w:val="28"/>
        </w:rPr>
      </w:pPr>
      <w:r w:rsidRPr="00D96D72">
        <w:rPr>
          <w:rFonts w:eastAsiaTheme="minorHAnsi" w:cs="Times New Roman"/>
          <w:szCs w:val="28"/>
        </w:rPr>
        <w:t>- контролируемое лицо не соответствует критериям, предусмотренным частью 1 статьи 52</w:t>
      </w:r>
      <w:r w:rsidRPr="00F27850">
        <w:rPr>
          <w:rFonts w:eastAsiaTheme="minorHAnsi" w:cs="Times New Roman"/>
          <w:szCs w:val="28"/>
          <w:vertAlign w:val="superscript"/>
        </w:rPr>
        <w:t>2</w:t>
      </w:r>
      <w:r w:rsidRPr="00D96D72">
        <w:rPr>
          <w:rFonts w:eastAsiaTheme="minorHAnsi" w:cs="Times New Roman"/>
          <w:szCs w:val="28"/>
        </w:rPr>
        <w:t xml:space="preserve"> Закона о контроле.</w:t>
      </w:r>
    </w:p>
    <w:p w14:paraId="745818AB" w14:textId="77777777" w:rsidR="00D96D72" w:rsidRDefault="00D96D72" w:rsidP="00773A30">
      <w:pPr>
        <w:autoSpaceDE w:val="0"/>
        <w:autoSpaceDN w:val="0"/>
        <w:adjustRightInd w:val="0"/>
        <w:ind w:firstLine="0"/>
        <w:jc w:val="center"/>
        <w:rPr>
          <w:rFonts w:eastAsiaTheme="minorHAnsi" w:cs="Times New Roman"/>
          <w:szCs w:val="28"/>
        </w:rPr>
      </w:pPr>
    </w:p>
    <w:p w14:paraId="7533B7A8" w14:textId="14B8105A" w:rsidR="00773A30" w:rsidRPr="00773A30" w:rsidRDefault="00773A30" w:rsidP="00773A30">
      <w:pPr>
        <w:autoSpaceDE w:val="0"/>
        <w:autoSpaceDN w:val="0"/>
        <w:adjustRightInd w:val="0"/>
        <w:ind w:firstLine="0"/>
        <w:jc w:val="center"/>
        <w:rPr>
          <w:rFonts w:eastAsiaTheme="minorHAnsi" w:cs="Times New Roman"/>
          <w:szCs w:val="28"/>
        </w:rPr>
      </w:pPr>
      <w:r w:rsidRPr="00773A30">
        <w:rPr>
          <w:rFonts w:eastAsiaTheme="minorHAnsi" w:cs="Times New Roman"/>
          <w:szCs w:val="28"/>
        </w:rPr>
        <w:t>4. Осуществление контроля в сфере архивного дела</w:t>
      </w:r>
    </w:p>
    <w:p w14:paraId="7533B7A9" w14:textId="77777777" w:rsidR="00773A30" w:rsidRPr="00773A30" w:rsidRDefault="00773A30" w:rsidP="00773A30">
      <w:pPr>
        <w:autoSpaceDE w:val="0"/>
        <w:autoSpaceDN w:val="0"/>
        <w:adjustRightInd w:val="0"/>
        <w:ind w:firstLine="708"/>
        <w:jc w:val="center"/>
        <w:rPr>
          <w:rFonts w:eastAsiaTheme="minorHAnsi" w:cs="Times New Roman"/>
          <w:szCs w:val="28"/>
        </w:rPr>
      </w:pPr>
    </w:p>
    <w:p w14:paraId="7533B7A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4.1. Контроль в сфере архивного дела осуществляется посредством проведения следующих контрольных (надзорных) мероприятий:</w:t>
      </w:r>
    </w:p>
    <w:p w14:paraId="7533B7A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документарная проверка;</w:t>
      </w:r>
    </w:p>
    <w:p w14:paraId="7533B7A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выездная проверка;</w:t>
      </w:r>
    </w:p>
    <w:p w14:paraId="7533B7A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наблюдение за соблюдением обязательных требований (мониторинг безопасности).</w:t>
      </w:r>
    </w:p>
    <w:p w14:paraId="7533B7AE" w14:textId="2C9AB5D2" w:rsidR="00773A30" w:rsidRPr="00773A30" w:rsidRDefault="00773A30" w:rsidP="00773A30">
      <w:pPr>
        <w:widowControl w:val="0"/>
        <w:spacing w:line="235" w:lineRule="auto"/>
        <w:contextualSpacing/>
        <w:jc w:val="both"/>
        <w:rPr>
          <w:szCs w:val="28"/>
        </w:rPr>
      </w:pPr>
      <w:r w:rsidRPr="00773A30">
        <w:rPr>
          <w:rFonts w:eastAsiaTheme="minorHAnsi" w:cs="Times New Roman"/>
          <w:szCs w:val="28"/>
        </w:rPr>
        <w:t>4.1.1. </w:t>
      </w:r>
      <w:r w:rsidRPr="00773A30">
        <w:rPr>
          <w:szCs w:val="28"/>
        </w:rPr>
        <w:t xml:space="preserve">Взаимодействие должностных лиц </w:t>
      </w:r>
      <w:r w:rsidR="00633FB7">
        <w:rPr>
          <w:szCs w:val="28"/>
        </w:rPr>
        <w:t xml:space="preserve">агентства </w:t>
      </w:r>
      <w:r w:rsidRPr="00773A30">
        <w:rPr>
          <w:szCs w:val="28"/>
        </w:rPr>
        <w:t>с контролируемыми лицами осуществляется при проведении документарной и выездной проверок.</w:t>
      </w:r>
    </w:p>
    <w:p w14:paraId="7533B7AF" w14:textId="594CA906" w:rsidR="00773A30" w:rsidRPr="00773A30" w:rsidRDefault="00773A30" w:rsidP="00773A30">
      <w:pPr>
        <w:widowControl w:val="0"/>
        <w:spacing w:line="235" w:lineRule="auto"/>
        <w:contextualSpacing/>
        <w:jc w:val="both"/>
        <w:rPr>
          <w:szCs w:val="28"/>
        </w:rPr>
      </w:pPr>
      <w:r w:rsidRPr="00773A30">
        <w:rPr>
          <w:szCs w:val="28"/>
        </w:rPr>
        <w:t xml:space="preserve">4.1.2. Без взаимодействия с контролируемыми лицами должностные лица </w:t>
      </w:r>
      <w:r w:rsidR="0043288A">
        <w:rPr>
          <w:szCs w:val="28"/>
        </w:rPr>
        <w:t>агентства</w:t>
      </w:r>
      <w:r w:rsidRPr="00773A30">
        <w:rPr>
          <w:szCs w:val="28"/>
        </w:rPr>
        <w:t xml:space="preserve"> осуществляют наблюдение за соблюдением обязательных требований (мониторинг безопасности).</w:t>
      </w:r>
    </w:p>
    <w:p w14:paraId="4A599CF3" w14:textId="647F7C80" w:rsidR="00EE5028" w:rsidRPr="00EE5028" w:rsidRDefault="00EE5028" w:rsidP="00EE5028">
      <w:pPr>
        <w:spacing w:line="235" w:lineRule="auto"/>
        <w:contextualSpacing/>
        <w:jc w:val="both"/>
        <w:rPr>
          <w:rFonts w:eastAsiaTheme="minorHAnsi"/>
          <w:szCs w:val="28"/>
        </w:rPr>
      </w:pPr>
      <w:r>
        <w:rPr>
          <w:rFonts w:eastAsiaTheme="minorHAnsi"/>
          <w:szCs w:val="28"/>
        </w:rPr>
        <w:t xml:space="preserve">4.2. </w:t>
      </w:r>
      <w:r w:rsidRPr="00EE5028">
        <w:rPr>
          <w:rFonts w:eastAsiaTheme="minorHAnsi"/>
          <w:szCs w:val="28"/>
        </w:rPr>
        <w:t>Решения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w:t>
      </w:r>
      <w:r w:rsidR="00466A09">
        <w:rPr>
          <w:rFonts w:eastAsiaTheme="minorHAnsi"/>
          <w:szCs w:val="28"/>
        </w:rPr>
        <w:t xml:space="preserve">, </w:t>
      </w:r>
      <w:r w:rsidRPr="00EE5028">
        <w:rPr>
          <w:rFonts w:eastAsiaTheme="minorHAnsi"/>
          <w:szCs w:val="28"/>
        </w:rPr>
        <w:t xml:space="preserve">предписания оформляются </w:t>
      </w:r>
      <w:r w:rsidR="00466A09">
        <w:rPr>
          <w:rFonts w:eastAsiaTheme="minorHAnsi"/>
          <w:szCs w:val="28"/>
        </w:rPr>
        <w:t>в соответствии со статьей 21 Закона о контроле.</w:t>
      </w:r>
    </w:p>
    <w:p w14:paraId="7533B7B1" w14:textId="4CEC44A5" w:rsidR="00773A30" w:rsidRPr="00773A30" w:rsidRDefault="00773A30" w:rsidP="00773A30">
      <w:pPr>
        <w:widowControl w:val="0"/>
        <w:spacing w:line="235" w:lineRule="auto"/>
        <w:contextualSpacing/>
        <w:jc w:val="both"/>
        <w:rPr>
          <w:szCs w:val="28"/>
        </w:rPr>
      </w:pPr>
      <w:r w:rsidRPr="00773A30">
        <w:rPr>
          <w:szCs w:val="28"/>
        </w:rPr>
        <w:t>4.3.</w:t>
      </w:r>
      <w:r w:rsidRPr="00773A30">
        <w:rPr>
          <w:rFonts w:eastAsiaTheme="minorHAnsi" w:cs="Times New Roman"/>
          <w:szCs w:val="28"/>
        </w:rPr>
        <w:t> </w:t>
      </w:r>
      <w:r w:rsidRPr="00773A30">
        <w:rPr>
          <w:szCs w:val="28"/>
        </w:rPr>
        <w:t xml:space="preserve">При проведении контрольных (надзорных) мероприятий в рамках осуществления контроля в сфере архивного дела должностные лица </w:t>
      </w:r>
      <w:r w:rsidR="00427F72">
        <w:rPr>
          <w:szCs w:val="28"/>
        </w:rPr>
        <w:t>агентства</w:t>
      </w:r>
      <w:r w:rsidRPr="00773A30">
        <w:rPr>
          <w:szCs w:val="28"/>
        </w:rPr>
        <w:t xml:space="preserve"> имеют права и выполняют обязанности, установленные</w:t>
      </w:r>
      <w:r w:rsidR="00DB1B16">
        <w:rPr>
          <w:szCs w:val="28"/>
        </w:rPr>
        <w:t xml:space="preserve"> статьей 29 Закона о контроле.</w:t>
      </w:r>
    </w:p>
    <w:p w14:paraId="7533B7B2" w14:textId="77777777" w:rsidR="00773A30" w:rsidRPr="00773A30" w:rsidRDefault="00773A30" w:rsidP="00773A30">
      <w:pPr>
        <w:widowControl w:val="0"/>
        <w:spacing w:line="235" w:lineRule="auto"/>
        <w:contextualSpacing/>
        <w:jc w:val="both"/>
        <w:rPr>
          <w:szCs w:val="28"/>
        </w:rPr>
      </w:pPr>
      <w:r w:rsidRPr="00773A30">
        <w:rPr>
          <w:szCs w:val="28"/>
        </w:rPr>
        <w:t xml:space="preserve">Контролируемые лица имеют права, установленные статьей 36 Закона о контроле.  </w:t>
      </w:r>
    </w:p>
    <w:p w14:paraId="7533B7B3" w14:textId="77777777" w:rsidR="00773A30" w:rsidRPr="00773A30" w:rsidRDefault="00773A30" w:rsidP="00773A30">
      <w:pPr>
        <w:widowControl w:val="0"/>
        <w:spacing w:line="235" w:lineRule="auto"/>
        <w:contextualSpacing/>
        <w:jc w:val="both"/>
        <w:rPr>
          <w:rFonts w:eastAsiaTheme="minorHAnsi"/>
          <w:szCs w:val="28"/>
        </w:rPr>
      </w:pPr>
      <w:r w:rsidRPr="00773A30">
        <w:rPr>
          <w:szCs w:val="28"/>
        </w:rPr>
        <w:t xml:space="preserve">4.4. Контрольное (надзорное) мероприятие может быть начато после внесения в ЕРКНМ сведений, </w:t>
      </w:r>
      <w:r w:rsidRPr="00773A30">
        <w:rPr>
          <w:rFonts w:eastAsiaTheme="minorHAnsi"/>
          <w:szCs w:val="28"/>
        </w:rPr>
        <w:t>установленных Правилами формирования и ведения</w:t>
      </w:r>
      <w:r w:rsidRPr="00773A30">
        <w:rPr>
          <w:szCs w:val="28"/>
        </w:rPr>
        <w:t xml:space="preserve"> ЕРКНМ, утвержденными постановлением Правительства Российской Федерации от 16 апреля 2021 г.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 415»</w:t>
      </w:r>
      <w:r w:rsidRPr="00773A30">
        <w:rPr>
          <w:rFonts w:eastAsiaTheme="minorHAnsi"/>
          <w:szCs w:val="28"/>
        </w:rPr>
        <w:t>.</w:t>
      </w:r>
    </w:p>
    <w:p w14:paraId="7533B7B4" w14:textId="77777777" w:rsidR="00773A30" w:rsidRPr="00773A30" w:rsidRDefault="00773A30" w:rsidP="00773A30">
      <w:pPr>
        <w:widowControl w:val="0"/>
        <w:spacing w:line="235" w:lineRule="auto"/>
        <w:contextualSpacing/>
        <w:jc w:val="both"/>
        <w:rPr>
          <w:rFonts w:eastAsiaTheme="minorHAnsi"/>
          <w:szCs w:val="28"/>
        </w:rPr>
      </w:pPr>
      <w:r w:rsidRPr="00773A30">
        <w:rPr>
          <w:szCs w:val="28"/>
        </w:rPr>
        <w:t xml:space="preserve">Данное положение не применяется в случаях осуществления наблюдения за соблюдением обязательных требований, а </w:t>
      </w:r>
      <w:r w:rsidRPr="00773A30">
        <w:rPr>
          <w:rFonts w:eastAsiaTheme="minorHAnsi"/>
          <w:szCs w:val="28"/>
        </w:rPr>
        <w:t>также в случаях неработоспособности ЕРКНМ, зафиксированных оператором ЕРКНМ.</w:t>
      </w:r>
    </w:p>
    <w:p w14:paraId="7533B7B5" w14:textId="77777777" w:rsidR="00773A30" w:rsidRPr="00773A30" w:rsidRDefault="00773A30" w:rsidP="00773A30">
      <w:pPr>
        <w:autoSpaceDE w:val="0"/>
        <w:autoSpaceDN w:val="0"/>
        <w:adjustRightInd w:val="0"/>
        <w:jc w:val="both"/>
        <w:rPr>
          <w:rFonts w:eastAsiaTheme="minorHAnsi" w:cs="Times New Roman"/>
          <w:spacing w:val="-4"/>
          <w:szCs w:val="28"/>
        </w:rPr>
      </w:pPr>
      <w:r w:rsidRPr="00773A30">
        <w:rPr>
          <w:rFonts w:eastAsiaTheme="minorHAnsi" w:cs="Times New Roman"/>
          <w:spacing w:val="-4"/>
          <w:szCs w:val="28"/>
        </w:rPr>
        <w:t xml:space="preserve">4.5. При проведении контрольных (надзорных) мероприятий и совершении контрольных (надзорных) действий, которые в соответствии с требованиями Закона о контроле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w:t>
      </w:r>
      <w:r w:rsidRPr="00773A30">
        <w:rPr>
          <w:rFonts w:eastAsiaTheme="minorHAnsi" w:cs="Times New Roman"/>
          <w:spacing w:val="-4"/>
          <w:szCs w:val="28"/>
        </w:rPr>
        <w:lastRenderedPageBreak/>
        <w:t xml:space="preserve">контрольных (надзорных) мероприятий, совершения контрольных (надзорных) действий, не требующих взаимодействия с контролируемым лицом. </w:t>
      </w:r>
    </w:p>
    <w:p w14:paraId="7533B7B6" w14:textId="4C3D2CDE"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 xml:space="preserve">4.5.1. В случае если проведение контрольного (надзорного) мероприятия оказалось невозможным в связи с отсутствием контролируемого лица (индивидуального предпринимателя)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w:t>
      </w:r>
      <w:r w:rsidR="0051238D">
        <w:rPr>
          <w:rFonts w:eastAsiaTheme="minorHAnsi" w:cs="Times New Roman"/>
          <w:szCs w:val="28"/>
        </w:rPr>
        <w:t>агентства</w:t>
      </w:r>
      <w:r w:rsidRPr="00773A30">
        <w:rPr>
          <w:rFonts w:eastAsiaTheme="minorHAnsi" w:cs="Times New Roman"/>
          <w:szCs w:val="28"/>
        </w:rPr>
        <w:t xml:space="preserve">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w:t>
      </w:r>
      <w:hyperlink r:id="rId12" w:history="1">
        <w:r w:rsidRPr="00773A30">
          <w:rPr>
            <w:rFonts w:eastAsiaTheme="minorHAnsi" w:cs="Times New Roman"/>
            <w:szCs w:val="28"/>
          </w:rPr>
          <w:t>частями 4</w:t>
        </w:r>
      </w:hyperlink>
      <w:r w:rsidRPr="00773A30">
        <w:rPr>
          <w:rFonts w:eastAsiaTheme="minorHAnsi" w:cs="Times New Roman"/>
          <w:szCs w:val="28"/>
        </w:rPr>
        <w:t xml:space="preserve"> и </w:t>
      </w:r>
      <w:hyperlink r:id="rId13" w:history="1">
        <w:r w:rsidRPr="00773A30">
          <w:rPr>
            <w:rFonts w:eastAsiaTheme="minorHAnsi" w:cs="Times New Roman"/>
            <w:szCs w:val="28"/>
          </w:rPr>
          <w:t>5 статьи 21</w:t>
        </w:r>
      </w:hyperlink>
      <w:r w:rsidRPr="00773A30">
        <w:rPr>
          <w:rFonts w:eastAsiaTheme="minorHAnsi" w:cs="Times New Roman"/>
          <w:szCs w:val="28"/>
        </w:rPr>
        <w:t xml:space="preserve"> Закона о контроле. В этом случае должностное лицо </w:t>
      </w:r>
      <w:r w:rsidR="0051238D">
        <w:rPr>
          <w:rFonts w:eastAsiaTheme="minorHAnsi" w:cs="Times New Roman"/>
          <w:szCs w:val="28"/>
        </w:rPr>
        <w:t>агентства</w:t>
      </w:r>
      <w:r w:rsidRPr="00773A30">
        <w:rPr>
          <w:rFonts w:eastAsiaTheme="minorHAnsi" w:cs="Times New Roman"/>
          <w:szCs w:val="28"/>
        </w:rPr>
        <w:t xml:space="preserve">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14:paraId="7533B7B7" w14:textId="2C73A93E"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В случаях отсутствия контролируемого лица либо его представителя, </w:t>
      </w:r>
      <w:r w:rsidRPr="00DB1B16">
        <w:rPr>
          <w:rFonts w:eastAsiaTheme="minorHAnsi" w:cs="Times New Roman"/>
          <w:szCs w:val="28"/>
        </w:rPr>
        <w:t xml:space="preserve">предоставления контролируемым лицом </w:t>
      </w:r>
      <w:r w:rsidR="00AB108D" w:rsidRPr="00DB1B16">
        <w:rPr>
          <w:rFonts w:eastAsiaTheme="minorHAnsi" w:cs="Times New Roman"/>
          <w:szCs w:val="28"/>
        </w:rPr>
        <w:t>агентству</w:t>
      </w:r>
      <w:r w:rsidRPr="00DB1B16">
        <w:rPr>
          <w:rFonts w:eastAsiaTheme="minorHAnsi" w:cs="Times New Roman"/>
          <w:szCs w:val="28"/>
        </w:rPr>
        <w:t xml:space="preserve"> информации</w:t>
      </w:r>
      <w:r w:rsidRPr="00773A30">
        <w:rPr>
          <w:rFonts w:eastAsiaTheme="minorHAnsi" w:cs="Times New Roman"/>
          <w:szCs w:val="28"/>
        </w:rPr>
        <w:t xml:space="preserve">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 </w:t>
      </w:r>
    </w:p>
    <w:p w14:paraId="7533B7B8" w14:textId="559D20D2" w:rsidR="00773A30" w:rsidRPr="00773A30" w:rsidRDefault="00773A30" w:rsidP="00773A30">
      <w:pPr>
        <w:autoSpaceDE w:val="0"/>
        <w:autoSpaceDN w:val="0"/>
        <w:adjustRightInd w:val="0"/>
        <w:jc w:val="both"/>
        <w:rPr>
          <w:rFonts w:eastAsiaTheme="minorHAnsi" w:cs="Times New Roman"/>
          <w:spacing w:val="-2"/>
          <w:szCs w:val="28"/>
        </w:rPr>
      </w:pPr>
      <w:r w:rsidRPr="00773A30">
        <w:rPr>
          <w:rFonts w:eastAsiaTheme="minorHAnsi" w:cs="Times New Roman"/>
          <w:spacing w:val="-2"/>
          <w:szCs w:val="28"/>
        </w:rPr>
        <w:t xml:space="preserve">4.5.2.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w:t>
      </w:r>
      <w:r w:rsidRPr="00DB1B16">
        <w:rPr>
          <w:rFonts w:eastAsiaTheme="minorHAnsi" w:cs="Times New Roman"/>
          <w:spacing w:val="-2"/>
          <w:szCs w:val="28"/>
        </w:rPr>
        <w:t xml:space="preserve">контрольного (надзорного) мероприятия переносится </w:t>
      </w:r>
      <w:r w:rsidR="00AB108D" w:rsidRPr="00DB1B16">
        <w:rPr>
          <w:rFonts w:eastAsiaTheme="minorHAnsi" w:cs="Times New Roman"/>
          <w:spacing w:val="-2"/>
          <w:szCs w:val="28"/>
        </w:rPr>
        <w:t>агентством</w:t>
      </w:r>
      <w:r w:rsidRPr="00DB1B16">
        <w:rPr>
          <w:rFonts w:eastAsiaTheme="minorHAnsi" w:cs="Times New Roman"/>
          <w:spacing w:val="-2"/>
          <w:szCs w:val="28"/>
        </w:rPr>
        <w:t xml:space="preserve"> на срок, необходимый для устранения обстоятельств, послуживших поводом для данного обращения индивидуального предпринимателя, гражданина в </w:t>
      </w:r>
      <w:r w:rsidR="00AB108D" w:rsidRPr="00DB1B16">
        <w:rPr>
          <w:rFonts w:eastAsiaTheme="minorHAnsi" w:cs="Times New Roman"/>
          <w:spacing w:val="-2"/>
          <w:szCs w:val="28"/>
        </w:rPr>
        <w:t>агентство</w:t>
      </w:r>
      <w:r w:rsidRPr="00DB1B16">
        <w:rPr>
          <w:rFonts w:eastAsiaTheme="minorHAnsi" w:cs="Times New Roman"/>
          <w:spacing w:val="-2"/>
          <w:szCs w:val="28"/>
        </w:rPr>
        <w:t>. Такими поводами могут быть:</w:t>
      </w:r>
    </w:p>
    <w:p w14:paraId="7533B7B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временная нетрудоспособность;</w:t>
      </w:r>
    </w:p>
    <w:p w14:paraId="7533B7B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szCs w:val="28"/>
        </w:rPr>
        <w:t> </w:t>
      </w:r>
      <w:r w:rsidRPr="00773A30">
        <w:rPr>
          <w:rFonts w:eastAsiaTheme="minorHAnsi" w:cs="Times New Roman"/>
          <w:szCs w:val="28"/>
        </w:rPr>
        <w:t>нахождение контролируемого лица за пределами Российской Федерации;</w:t>
      </w:r>
    </w:p>
    <w:p w14:paraId="7533B7B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служебная командировка;</w:t>
      </w:r>
    </w:p>
    <w:p w14:paraId="7533B7B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szCs w:val="28"/>
        </w:rPr>
        <w:t> </w:t>
      </w:r>
      <w:r w:rsidRPr="00773A30">
        <w:rPr>
          <w:rFonts w:eastAsiaTheme="minorHAnsi" w:cs="Times New Roman"/>
          <w:szCs w:val="28"/>
        </w:rPr>
        <w:t>прохождение срочной службы в Вооруженных Силах Российской Федерации или нахождение на военных сборах, введение режима повышенной готовности или чрезвычайной ситуации на всей территории Российской Федерации либо на ее части;</w:t>
      </w:r>
    </w:p>
    <w:p w14:paraId="7533B7B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административный арест контролируемого лица;</w:t>
      </w:r>
    </w:p>
    <w:p w14:paraId="7533B7B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w:t>
      </w:r>
      <w:r w:rsidRPr="00773A30">
        <w:rPr>
          <w:rFonts w:eastAsiaTheme="minorHAnsi" w:cs="Times New Roman"/>
          <w:szCs w:val="28"/>
        </w:rPr>
        <w:lastRenderedPageBreak/>
        <w:t>поведении, запрета определенных действий, заключения под стражу, домашнего ареста;</w:t>
      </w:r>
    </w:p>
    <w:p w14:paraId="7533B7B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препятствия, возникшие в результате действия обстоятельств непреодолимой силы. </w:t>
      </w:r>
    </w:p>
    <w:p w14:paraId="55C15679" w14:textId="77777777" w:rsidR="006B5E9E" w:rsidRPr="006B5E9E" w:rsidRDefault="00773A30" w:rsidP="006B5E9E">
      <w:pPr>
        <w:autoSpaceDE w:val="0"/>
        <w:autoSpaceDN w:val="0"/>
        <w:adjustRightInd w:val="0"/>
        <w:ind w:firstLine="708"/>
        <w:jc w:val="both"/>
        <w:rPr>
          <w:rFonts w:eastAsiaTheme="minorHAnsi" w:cs="Times New Roman"/>
          <w:szCs w:val="28"/>
        </w:rPr>
      </w:pPr>
      <w:r w:rsidRPr="00773A30">
        <w:rPr>
          <w:rFonts w:eastAsiaTheme="minorHAnsi" w:cs="Times New Roman"/>
          <w:szCs w:val="28"/>
        </w:rPr>
        <w:t xml:space="preserve">4.6. </w:t>
      </w:r>
      <w:r w:rsidR="006B5E9E" w:rsidRPr="006B5E9E">
        <w:rPr>
          <w:rFonts w:eastAsiaTheme="minorHAnsi" w:cs="Times New Roman"/>
          <w:szCs w:val="28"/>
        </w:rPr>
        <w:t>Контрольные (надзорные) мероприятия.</w:t>
      </w:r>
    </w:p>
    <w:p w14:paraId="751F3FCA" w14:textId="77777777" w:rsidR="006B5E9E" w:rsidRPr="006B5E9E" w:rsidRDefault="006B5E9E" w:rsidP="006B5E9E">
      <w:pPr>
        <w:autoSpaceDE w:val="0"/>
        <w:autoSpaceDN w:val="0"/>
        <w:adjustRightInd w:val="0"/>
        <w:ind w:firstLine="708"/>
        <w:jc w:val="both"/>
        <w:rPr>
          <w:rFonts w:eastAsiaTheme="minorHAnsi" w:cs="Times New Roman"/>
          <w:szCs w:val="28"/>
        </w:rPr>
      </w:pPr>
      <w:r w:rsidRPr="006B5E9E">
        <w:rPr>
          <w:rFonts w:eastAsiaTheme="minorHAnsi" w:cs="Times New Roman"/>
          <w:szCs w:val="28"/>
        </w:rPr>
        <w:t>4.6.1. Внеплановые контрольные (надзорные) мероприятия, предусматривающие взаимодействие с контролируемым лицом, проводятся по основаниям, предусмотренным пунктами 1, 3 – 5, 7, 9 части 1 статьи 57 Закона о контроле, в виде:</w:t>
      </w:r>
    </w:p>
    <w:p w14:paraId="7533B7C6" w14:textId="77777777" w:rsidR="006B5E9E" w:rsidRPr="00773A30" w:rsidRDefault="006B5E9E" w:rsidP="006B5E9E">
      <w:pPr>
        <w:autoSpaceDE w:val="0"/>
        <w:autoSpaceDN w:val="0"/>
        <w:adjustRightInd w:val="0"/>
        <w:ind w:firstLine="708"/>
        <w:jc w:val="both"/>
        <w:rPr>
          <w:rFonts w:eastAsiaTheme="minorHAnsi"/>
          <w:szCs w:val="28"/>
        </w:rPr>
      </w:pPr>
      <w:r w:rsidRPr="00773A30">
        <w:rPr>
          <w:rFonts w:eastAsiaTheme="minorHAnsi"/>
          <w:szCs w:val="28"/>
        </w:rPr>
        <w:t>- документарной проверки;</w:t>
      </w:r>
    </w:p>
    <w:p w14:paraId="7533B7C7" w14:textId="77777777" w:rsidR="006B5E9E" w:rsidRPr="00773A30" w:rsidRDefault="006B5E9E" w:rsidP="006B5E9E">
      <w:pPr>
        <w:autoSpaceDE w:val="0"/>
        <w:autoSpaceDN w:val="0"/>
        <w:adjustRightInd w:val="0"/>
        <w:ind w:firstLine="708"/>
        <w:jc w:val="both"/>
        <w:rPr>
          <w:rFonts w:eastAsiaTheme="minorHAnsi"/>
          <w:szCs w:val="28"/>
        </w:rPr>
      </w:pPr>
      <w:r w:rsidRPr="00773A30">
        <w:rPr>
          <w:rFonts w:eastAsiaTheme="minorHAnsi"/>
          <w:szCs w:val="28"/>
        </w:rPr>
        <w:t>- выездной проверки.</w:t>
      </w:r>
    </w:p>
    <w:p w14:paraId="7533B7C8" w14:textId="2CA79AB9" w:rsidR="006B5E9E" w:rsidRPr="00773A30" w:rsidRDefault="006B5E9E" w:rsidP="006B5E9E">
      <w:pPr>
        <w:autoSpaceDE w:val="0"/>
        <w:autoSpaceDN w:val="0"/>
        <w:adjustRightInd w:val="0"/>
        <w:ind w:firstLine="708"/>
        <w:jc w:val="both"/>
        <w:rPr>
          <w:rFonts w:eastAsiaTheme="minorHAnsi"/>
          <w:szCs w:val="28"/>
        </w:rPr>
      </w:pPr>
      <w:r w:rsidRPr="00773A30">
        <w:rPr>
          <w:rFonts w:eastAsiaTheme="minorHAnsi"/>
          <w:szCs w:val="28"/>
        </w:rPr>
        <w:t>4.6.</w:t>
      </w:r>
      <w:r w:rsidRPr="006B5E9E">
        <w:rPr>
          <w:rFonts w:eastAsiaTheme="minorHAnsi" w:cs="Times New Roman"/>
          <w:szCs w:val="28"/>
        </w:rP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w:t>
      </w:r>
      <w:r>
        <w:rPr>
          <w:rFonts w:eastAsiaTheme="minorHAnsi" w:cs="Times New Roman"/>
          <w:szCs w:val="28"/>
        </w:rPr>
        <w:t>тся после такого согласования.</w:t>
      </w:r>
    </w:p>
    <w:p w14:paraId="7533B7CA" w14:textId="56A9AAEF" w:rsidR="00773A30" w:rsidRPr="00773A30" w:rsidRDefault="00773A30" w:rsidP="00773A30">
      <w:pPr>
        <w:autoSpaceDE w:val="0"/>
        <w:autoSpaceDN w:val="0"/>
        <w:adjustRightInd w:val="0"/>
        <w:ind w:firstLine="708"/>
        <w:jc w:val="both"/>
        <w:rPr>
          <w:szCs w:val="28"/>
        </w:rPr>
      </w:pPr>
      <w:r w:rsidRPr="00773A30">
        <w:rPr>
          <w:szCs w:val="28"/>
        </w:rPr>
        <w:t xml:space="preserve">4.7. </w:t>
      </w:r>
      <w:r w:rsidRPr="00773A30">
        <w:rPr>
          <w:rFonts w:eastAsiaTheme="minorHAnsi" w:cs="Times New Roman"/>
          <w:szCs w:val="28"/>
        </w:rPr>
        <w:t xml:space="preserve">В целях снижения рисков причинения вреда (ущерба) на объектах контроля и оптимизации проведения контрольных (надзорных) мероприятий </w:t>
      </w:r>
      <w:r w:rsidR="005B4F2D">
        <w:rPr>
          <w:rFonts w:eastAsiaTheme="minorHAnsi" w:cs="Times New Roman"/>
          <w:szCs w:val="28"/>
        </w:rPr>
        <w:t>агентство</w:t>
      </w:r>
      <w:r w:rsidRPr="00773A30">
        <w:rPr>
          <w:rFonts w:eastAsiaTheme="minorHAnsi" w:cs="Times New Roman"/>
          <w:szCs w:val="28"/>
        </w:rPr>
        <w:t xml:space="preserve"> использует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w:t>
      </w:r>
    </w:p>
    <w:p w14:paraId="7533B7CB" w14:textId="19910585" w:rsidR="00773A30" w:rsidRPr="00773A30" w:rsidRDefault="00773A30" w:rsidP="00773A30">
      <w:pPr>
        <w:spacing w:line="235" w:lineRule="auto"/>
        <w:contextualSpacing/>
        <w:jc w:val="both"/>
        <w:rPr>
          <w:szCs w:val="28"/>
        </w:rPr>
      </w:pPr>
      <w:r w:rsidRPr="00773A30">
        <w:rPr>
          <w:szCs w:val="28"/>
        </w:rPr>
        <w:t xml:space="preserve">Проверочные листы должностные лица </w:t>
      </w:r>
      <w:r w:rsidR="005B4F2D">
        <w:rPr>
          <w:szCs w:val="28"/>
        </w:rPr>
        <w:t>агентства</w:t>
      </w:r>
      <w:r w:rsidRPr="00773A30">
        <w:rPr>
          <w:szCs w:val="28"/>
        </w:rPr>
        <w:t xml:space="preserve"> применяют при проведении контрольных (надзорных) мероприятий, осуществляемых при взаимодействии с контролируемыми лицами.</w:t>
      </w:r>
    </w:p>
    <w:p w14:paraId="5478D574" w14:textId="17B9691F" w:rsidR="00D67EE9" w:rsidRDefault="00D67EE9" w:rsidP="00D67EE9">
      <w:pPr>
        <w:spacing w:line="235" w:lineRule="auto"/>
        <w:contextualSpacing/>
        <w:jc w:val="both"/>
        <w:rPr>
          <w:szCs w:val="28"/>
        </w:rPr>
      </w:pPr>
      <w:r w:rsidRPr="001750C7">
        <w:rPr>
          <w:rFonts w:cs="Times New Roman"/>
          <w:color w:val="000000"/>
          <w:szCs w:val="28"/>
        </w:rPr>
        <w:t xml:space="preserve">Формы проверочных листов утверждаются </w:t>
      </w:r>
      <w:r w:rsidR="00BE4619">
        <w:rPr>
          <w:rFonts w:cs="Times New Roman"/>
          <w:color w:val="000000"/>
          <w:szCs w:val="28"/>
        </w:rPr>
        <w:t xml:space="preserve">приказом агентства </w:t>
      </w:r>
      <w:r w:rsidRPr="001750C7">
        <w:rPr>
          <w:rFonts w:cs="Times New Roman"/>
          <w:color w:val="000000"/>
          <w:szCs w:val="28"/>
        </w:rPr>
        <w:t>в соответствии с требованиями п</w:t>
      </w:r>
      <w:r w:rsidRPr="001750C7">
        <w:rPr>
          <w:rFonts w:eastAsiaTheme="minorHAnsi" w:cs="Times New Roman"/>
          <w:szCs w:val="28"/>
        </w:rPr>
        <w:t>остановления Правительства Российской Федерации от 27 октября 2021 г.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w:t>
      </w:r>
    </w:p>
    <w:p w14:paraId="7533B7CD" w14:textId="0EB6188B" w:rsidR="00773A30" w:rsidRPr="00773A30" w:rsidRDefault="00773A30" w:rsidP="00773A30">
      <w:pPr>
        <w:autoSpaceDE w:val="0"/>
        <w:autoSpaceDN w:val="0"/>
        <w:adjustRightInd w:val="0"/>
        <w:ind w:firstLine="708"/>
        <w:jc w:val="both"/>
        <w:rPr>
          <w:rFonts w:eastAsiaTheme="minorHAnsi" w:cs="Times New Roman"/>
          <w:szCs w:val="28"/>
        </w:rPr>
      </w:pPr>
      <w:r w:rsidRPr="00773A30">
        <w:t xml:space="preserve">4.8. При организации и проведении контрольных (надзорных) мероприятий при осуществлении контроля в сфере архивного дела </w:t>
      </w:r>
      <w:r w:rsidR="00186660">
        <w:t>агентство</w:t>
      </w:r>
      <w:r w:rsidRPr="00773A30">
        <w:rPr>
          <w:rFonts w:eastAsiaTheme="minorHAnsi" w:cs="Times New Roman"/>
          <w:szCs w:val="28"/>
        </w:rPr>
        <w:t xml:space="preserve"> вправе запрашивать у контролируемых лиц следующие документы и (или) информацию:</w:t>
      </w:r>
    </w:p>
    <w:p w14:paraId="7533B7CE" w14:textId="7AD84750" w:rsidR="00773A30" w:rsidRPr="00773A30" w:rsidRDefault="00773A30" w:rsidP="00773A30">
      <w:pPr>
        <w:autoSpaceDE w:val="0"/>
        <w:autoSpaceDN w:val="0"/>
        <w:adjustRightInd w:val="0"/>
        <w:jc w:val="both"/>
        <w:rPr>
          <w:rFonts w:eastAsiaTheme="minorHAnsi" w:cs="Times New Roman"/>
          <w:szCs w:val="28"/>
        </w:rPr>
      </w:pPr>
      <w:r w:rsidRPr="00773A30">
        <w:rPr>
          <w:szCs w:val="28"/>
        </w:rPr>
        <w:t xml:space="preserve">4.8.1. </w:t>
      </w:r>
      <w:r w:rsidRPr="00773A30">
        <w:rPr>
          <w:rFonts w:eastAsiaTheme="minorHAnsi" w:cs="Times New Roman"/>
          <w:szCs w:val="28"/>
        </w:rPr>
        <w:t xml:space="preserve">У </w:t>
      </w:r>
      <w:r w:rsidR="000071B2">
        <w:rPr>
          <w:rFonts w:eastAsiaTheme="minorHAnsi" w:cs="Times New Roman"/>
          <w:szCs w:val="28"/>
        </w:rPr>
        <w:t xml:space="preserve">архивных органов и архивных учреждений </w:t>
      </w:r>
      <w:r w:rsidRPr="00773A30">
        <w:rPr>
          <w:rFonts w:eastAsiaTheme="minorHAnsi" w:cs="Times New Roman"/>
          <w:szCs w:val="28"/>
        </w:rPr>
        <w:t>Ярославской области:</w:t>
      </w:r>
    </w:p>
    <w:p w14:paraId="7533B7C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копия учредительного документа (устав, положение);</w:t>
      </w:r>
    </w:p>
    <w:p w14:paraId="7533B7D0"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документы, подтверждающие полномочия руководителя;</w:t>
      </w:r>
    </w:p>
    <w:p w14:paraId="7533B7D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положение об организационной структуре (при наличии);</w:t>
      </w:r>
    </w:p>
    <w:p w14:paraId="7533B7D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положение об экспертной комиссии (при наличии);</w:t>
      </w:r>
    </w:p>
    <w:p w14:paraId="7533B7D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штатное расписание (выписка из штатного расписания);</w:t>
      </w:r>
    </w:p>
    <w:p w14:paraId="7533B7D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должностные инструкции работников, ответственных за ведение архива;</w:t>
      </w:r>
    </w:p>
    <w:p w14:paraId="7533B7D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документы, подтверждающие назначение работника, ответственного за ведение архива (при наличии) (приказ о назначении, приказ о возложении обязанностей и др.);</w:t>
      </w:r>
    </w:p>
    <w:p w14:paraId="7533B7D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lastRenderedPageBreak/>
        <w:t>- инструкция по делопроизводству (при наличии);</w:t>
      </w:r>
    </w:p>
    <w:p w14:paraId="7533B7D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протоколы заседаний экспертной комиссии (при наличии);</w:t>
      </w:r>
    </w:p>
    <w:p w14:paraId="7533B7D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номенклатура дел;</w:t>
      </w:r>
    </w:p>
    <w:p w14:paraId="7533B7D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планово-отчетная документация и паспорта архива за последние три года, предшествующие проверке;</w:t>
      </w:r>
    </w:p>
    <w:p w14:paraId="7533B7D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основные (обязательные) учетные документы архива;</w:t>
      </w:r>
    </w:p>
    <w:p w14:paraId="7533B7D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программный комплекс «Архивный фонд»;</w:t>
      </w:r>
    </w:p>
    <w:p w14:paraId="7533B7D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планы (схемы) размещения фондов в архивохранилище;</w:t>
      </w:r>
    </w:p>
    <w:p w14:paraId="7533B7D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пофондовые и постеллажные топографические указатели;</w:t>
      </w:r>
    </w:p>
    <w:p w14:paraId="7533B7D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инструкция об охранном режиме архива;</w:t>
      </w:r>
    </w:p>
    <w:p w14:paraId="7533B7D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планы мероприятий и другие нормативные правовые документы, регламентирующие порядок работы архива при чрезвычайных ситуациях (планы эвакуации людей и документов, инструкции о мерах противопожарной безопасности и действиях при пожаре);</w:t>
      </w:r>
    </w:p>
    <w:p w14:paraId="7533B7E0"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журнал регистрации ключей к замкам помещений архива;</w:t>
      </w:r>
    </w:p>
    <w:p w14:paraId="7533B7E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журнал регистрации показаний контрольно-измерительных приборов;</w:t>
      </w:r>
    </w:p>
    <w:p w14:paraId="7533B7E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 проверки наличия и состояния архивных документов;</w:t>
      </w:r>
    </w:p>
    <w:p w14:paraId="7533B7E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книги выдачи архивных документов, копий фонда пользования из архивохранилищ, в том числе во временное пользование;</w:t>
      </w:r>
    </w:p>
    <w:p w14:paraId="7533B7E4" w14:textId="5634B874"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картотека учета архивных документов на бумажной основе с повреждениями носителя и текста (</w:t>
      </w:r>
      <w:r w:rsidR="00D86AC3" w:rsidRPr="00D86AC3">
        <w:rPr>
          <w:rFonts w:eastAsiaTheme="minorHAnsi" w:cs="Times New Roman"/>
          <w:szCs w:val="28"/>
        </w:rPr>
        <w:t>при наличии</w:t>
      </w:r>
      <w:r w:rsidRPr="00773A30">
        <w:rPr>
          <w:rFonts w:eastAsiaTheme="minorHAnsi" w:cs="Times New Roman"/>
          <w:szCs w:val="28"/>
        </w:rPr>
        <w:t>);</w:t>
      </w:r>
    </w:p>
    <w:p w14:paraId="7533B7E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картотека учета необнаруженных архивных документов;</w:t>
      </w:r>
    </w:p>
    <w:p w14:paraId="7533B7E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картотека учета технического состояния аудиовизуальных и электронных документов;</w:t>
      </w:r>
    </w:p>
    <w:p w14:paraId="7533B7E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дела фондов (включая акты);</w:t>
      </w:r>
    </w:p>
    <w:p w14:paraId="7533B7E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документы по оформлению результатов проверки физико-химического и технического состояния архивных документов;</w:t>
      </w:r>
    </w:p>
    <w:p w14:paraId="7533B7E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документы по оформлению результатов работы по выявлению документов, находящихся в неудовлетворительном физическом состоянии, и неисправимо поврежденных архивных документов;</w:t>
      </w:r>
    </w:p>
    <w:p w14:paraId="7533B7E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книга учета документов, находящихся в неудовлетворительном физическом состоянии;</w:t>
      </w:r>
    </w:p>
    <w:p w14:paraId="7533B7E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акты проверок технического состояния страховых копий;</w:t>
      </w:r>
    </w:p>
    <w:p w14:paraId="7533B7EC" w14:textId="3F9525AA"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журнал учета экспертных заключений реставратора и экспертные заключения (</w:t>
      </w:r>
      <w:r w:rsidR="00D86AC3">
        <w:rPr>
          <w:rFonts w:eastAsiaTheme="minorHAnsi" w:cs="Times New Roman"/>
          <w:szCs w:val="28"/>
        </w:rPr>
        <w:t>при наличии</w:t>
      </w:r>
      <w:r w:rsidRPr="00773A30">
        <w:rPr>
          <w:rFonts w:eastAsiaTheme="minorHAnsi" w:cs="Times New Roman"/>
          <w:szCs w:val="28"/>
        </w:rPr>
        <w:t>);</w:t>
      </w:r>
    </w:p>
    <w:p w14:paraId="7533B7E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список источников комплектования;</w:t>
      </w:r>
    </w:p>
    <w:p w14:paraId="7533B7EE" w14:textId="57D2B75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наблюдательные дела источников комплектования;</w:t>
      </w:r>
    </w:p>
    <w:p w14:paraId="7533B7EF" w14:textId="49D02A2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сведения о состоянии хранения документов в организациях – источниках комплектования;</w:t>
      </w:r>
    </w:p>
    <w:p w14:paraId="7533B7F0"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паспорта архивов организаций, хранящих управленческую документацию за последние три года, предшествующие проверке;</w:t>
      </w:r>
    </w:p>
    <w:p w14:paraId="7533B7F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паспорта архивов организаций, хранящих научно-техническую документацию за последние три года, предшествующие проверке;</w:t>
      </w:r>
    </w:p>
    <w:p w14:paraId="7533B7F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журнал учета и выдачи архивных справок, архивных выписок и архивных копий по запросам юридических лиц и физических лиц;</w:t>
      </w:r>
    </w:p>
    <w:p w14:paraId="7533B7F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lastRenderedPageBreak/>
        <w:t>- личные дела пользователей архивными документами;</w:t>
      </w:r>
    </w:p>
    <w:p w14:paraId="7533B7F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 xml:space="preserve">журнал регистрации личных дел пользователей архивных документов; </w:t>
      </w:r>
    </w:p>
    <w:p w14:paraId="7533B7F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книга учета посещений пользователями читального зала.</w:t>
      </w:r>
    </w:p>
    <w:p w14:paraId="7533B7F7" w14:textId="77777777" w:rsidR="00773A30" w:rsidRPr="00773A30" w:rsidRDefault="00773A30" w:rsidP="00773A30">
      <w:pPr>
        <w:autoSpaceDE w:val="0"/>
        <w:autoSpaceDN w:val="0"/>
        <w:adjustRightInd w:val="0"/>
        <w:jc w:val="both"/>
        <w:rPr>
          <w:rFonts w:eastAsiaTheme="minorHAnsi" w:cs="Times New Roman"/>
          <w:szCs w:val="28"/>
        </w:rPr>
      </w:pPr>
      <w:r w:rsidRPr="00773A30">
        <w:rPr>
          <w:szCs w:val="28"/>
        </w:rPr>
        <w:t xml:space="preserve">4.8.2. </w:t>
      </w:r>
      <w:r w:rsidRPr="00773A30">
        <w:rPr>
          <w:rFonts w:eastAsiaTheme="minorHAnsi" w:cs="Times New Roman"/>
          <w:szCs w:val="28"/>
        </w:rPr>
        <w:t>У источников комплектования:</w:t>
      </w:r>
    </w:p>
    <w:p w14:paraId="7533B7F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копия учредительного документа, положение об организационной структуре либо устав;</w:t>
      </w:r>
    </w:p>
    <w:p w14:paraId="7533B7F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документы, подтверждающие полномочия соответствующего должностного лица;</w:t>
      </w:r>
    </w:p>
    <w:p w14:paraId="7533B7FA" w14:textId="51EDA75B"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положение об </w:t>
      </w:r>
      <w:r w:rsidR="00CA42C4">
        <w:rPr>
          <w:rFonts w:eastAsiaTheme="minorHAnsi" w:cs="Times New Roman"/>
          <w:szCs w:val="28"/>
        </w:rPr>
        <w:t>архиве</w:t>
      </w:r>
      <w:r w:rsidRPr="00773A30">
        <w:rPr>
          <w:rFonts w:eastAsiaTheme="minorHAnsi" w:cs="Times New Roman"/>
          <w:szCs w:val="28"/>
        </w:rPr>
        <w:t>;</w:t>
      </w:r>
    </w:p>
    <w:p w14:paraId="7533B7F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положение об экспертной комиссии;</w:t>
      </w:r>
    </w:p>
    <w:p w14:paraId="7533B7F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штатное расписание (выписка из штатного расписания);</w:t>
      </w:r>
    </w:p>
    <w:p w14:paraId="7533B7FD" w14:textId="253A26B3"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должностные инструкции работников архива;</w:t>
      </w:r>
    </w:p>
    <w:p w14:paraId="7533B7F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инструкция по делопроизводству (при наличии);</w:t>
      </w:r>
    </w:p>
    <w:p w14:paraId="7533B7F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протоколы заседаний экспертной комиссии;</w:t>
      </w:r>
    </w:p>
    <w:p w14:paraId="7533B800"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номенклатура дел;</w:t>
      </w:r>
    </w:p>
    <w:p w14:paraId="7533B801" w14:textId="77777777" w:rsidR="00773A30" w:rsidRPr="00773A30" w:rsidRDefault="00773A30" w:rsidP="00773A30">
      <w:pPr>
        <w:autoSpaceDE w:val="0"/>
        <w:autoSpaceDN w:val="0"/>
        <w:adjustRightInd w:val="0"/>
        <w:jc w:val="both"/>
        <w:rPr>
          <w:rFonts w:eastAsiaTheme="minorHAnsi" w:cs="Times New Roman"/>
          <w:spacing w:val="-2"/>
          <w:szCs w:val="28"/>
        </w:rPr>
      </w:pPr>
      <w:r w:rsidRPr="00773A30">
        <w:rPr>
          <w:rFonts w:eastAsiaTheme="minorHAnsi" w:cs="Times New Roman"/>
          <w:spacing w:val="-2"/>
          <w:szCs w:val="28"/>
        </w:rPr>
        <w:t>-</w:t>
      </w:r>
      <w:r w:rsidRPr="00773A30">
        <w:rPr>
          <w:rFonts w:eastAsiaTheme="minorHAnsi"/>
          <w:spacing w:val="-2"/>
          <w:szCs w:val="28"/>
        </w:rPr>
        <w:t> </w:t>
      </w:r>
      <w:r w:rsidRPr="00773A30">
        <w:rPr>
          <w:rFonts w:eastAsiaTheme="minorHAnsi" w:cs="Times New Roman"/>
          <w:spacing w:val="-2"/>
          <w:szCs w:val="28"/>
        </w:rPr>
        <w:t>административные регламенты предоставления муниципальных услуг;</w:t>
      </w:r>
    </w:p>
    <w:p w14:paraId="7533B80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планово-отчетная документация и паспорта архива за последние три года, предшествующие проверке;</w:t>
      </w:r>
    </w:p>
    <w:p w14:paraId="7533B80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книга учета поступлений и выбытий архивных документов;</w:t>
      </w:r>
    </w:p>
    <w:p w14:paraId="7533B80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книга учета поступлений фонда пользования;</w:t>
      </w:r>
    </w:p>
    <w:p w14:paraId="7533B80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список фондов;</w:t>
      </w:r>
    </w:p>
    <w:p w14:paraId="7533B80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листы фондов;</w:t>
      </w:r>
    </w:p>
    <w:p w14:paraId="7533B80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описи дел;</w:t>
      </w:r>
    </w:p>
    <w:p w14:paraId="7533B80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реестр описей;</w:t>
      </w:r>
    </w:p>
    <w:p w14:paraId="7533B80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листы-заверители дела;</w:t>
      </w:r>
    </w:p>
    <w:p w14:paraId="7533B80A" w14:textId="42EB764C"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инструкция об охранном режиме архива;</w:t>
      </w:r>
    </w:p>
    <w:p w14:paraId="7533B80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планы мероприятий и другие нормативные правовые документы, регламентирующие порядок работы архива при чрезвычайных ситуациях (планы эвакуации людей и документов, инструкции о мерах противопожарной безопасности и действиях при пожаре);</w:t>
      </w:r>
    </w:p>
    <w:p w14:paraId="7533B80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планы (схемы) размещения фондов в архивохранилище;</w:t>
      </w:r>
    </w:p>
    <w:p w14:paraId="7533B80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пофондовые и постеллажные топографические указатели;</w:t>
      </w:r>
    </w:p>
    <w:p w14:paraId="7533B80E" w14:textId="5E26103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журнал регистрации ключей к замкам помещений архива;</w:t>
      </w:r>
    </w:p>
    <w:p w14:paraId="7533B80F"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журнал регистрации показаний контрольно-измерительных приборов;</w:t>
      </w:r>
    </w:p>
    <w:p w14:paraId="7533B810"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план проверки наличия и состояния архивных документов;</w:t>
      </w:r>
    </w:p>
    <w:p w14:paraId="7533B81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книга выдачи архивных документов из архивохранилища;</w:t>
      </w:r>
    </w:p>
    <w:p w14:paraId="7533B81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картотека учета архивных документов на бумажной основе с повреждениями носителя и текста;</w:t>
      </w:r>
    </w:p>
    <w:p w14:paraId="7533B81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картотека учета необнаруженных архивных документов;</w:t>
      </w:r>
    </w:p>
    <w:p w14:paraId="7533B81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картотека учета физического и технического состояния архивных документов;</w:t>
      </w:r>
    </w:p>
    <w:p w14:paraId="7533B815"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паспорта архивов организаций, хранящих управленческую документацию за последние три года, предшествующие проверке;</w:t>
      </w:r>
    </w:p>
    <w:p w14:paraId="7533B81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w:t>
      </w:r>
      <w:r w:rsidRPr="00773A30">
        <w:rPr>
          <w:rFonts w:eastAsiaTheme="minorHAnsi"/>
          <w:szCs w:val="28"/>
        </w:rPr>
        <w:t> </w:t>
      </w:r>
      <w:r w:rsidRPr="00773A30">
        <w:rPr>
          <w:rFonts w:eastAsiaTheme="minorHAnsi" w:cs="Times New Roman"/>
          <w:szCs w:val="28"/>
        </w:rPr>
        <w:t>журнал учета и выдачи архивных справок, архивных выписок и архивных копий по запросам юридических лиц и физических лиц;</w:t>
      </w:r>
    </w:p>
    <w:p w14:paraId="7533B81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lastRenderedPageBreak/>
        <w:t>- запросы юридических и физических лиц о выдаче архивных справок, архивных выписок и архивных копий, копии ответов на запросы за последние три года, предшествующие проверке.</w:t>
      </w:r>
    </w:p>
    <w:p w14:paraId="7533B818" w14:textId="605113E5" w:rsidR="00773A30" w:rsidRPr="00773A30" w:rsidRDefault="00773A30" w:rsidP="00773A30">
      <w:pPr>
        <w:widowControl w:val="0"/>
        <w:spacing w:line="235" w:lineRule="auto"/>
        <w:contextualSpacing/>
        <w:jc w:val="both"/>
        <w:rPr>
          <w:rFonts w:eastAsiaTheme="minorHAnsi" w:cs="Times New Roman"/>
          <w:szCs w:val="28"/>
        </w:rPr>
      </w:pPr>
      <w:r w:rsidRPr="00773A30">
        <w:rPr>
          <w:szCs w:val="28"/>
        </w:rPr>
        <w:t xml:space="preserve">4.9. </w:t>
      </w:r>
      <w:r w:rsidRPr="00773A30">
        <w:rPr>
          <w:rFonts w:eastAsiaTheme="minorHAnsi" w:cs="Times New Roman"/>
          <w:szCs w:val="28"/>
        </w:rPr>
        <w:t xml:space="preserve">Документарная проверка проводится по месту нахождения </w:t>
      </w:r>
      <w:r w:rsidR="00D21EA0" w:rsidRPr="00DB1B16">
        <w:rPr>
          <w:rFonts w:eastAsiaTheme="minorHAnsi" w:cs="Times New Roman"/>
          <w:szCs w:val="28"/>
        </w:rPr>
        <w:t>агентства</w:t>
      </w:r>
      <w:r w:rsidR="00466A09" w:rsidRPr="00DB1B16">
        <w:rPr>
          <w:rFonts w:eastAsiaTheme="minorHAnsi" w:cs="Times New Roman"/>
          <w:szCs w:val="28"/>
        </w:rPr>
        <w:t xml:space="preserve"> в порядке, установленном статьей 72 </w:t>
      </w:r>
      <w:r w:rsidR="0075397C" w:rsidRPr="00DB1B16">
        <w:rPr>
          <w:rFonts w:eastAsiaTheme="minorHAnsi" w:cs="Times New Roman"/>
          <w:szCs w:val="28"/>
        </w:rPr>
        <w:t>Закона о контроле</w:t>
      </w:r>
      <w:r w:rsidR="00466A09" w:rsidRPr="00DB1B16">
        <w:rPr>
          <w:rFonts w:eastAsiaTheme="minorHAnsi" w:cs="Times New Roman"/>
          <w:szCs w:val="28"/>
        </w:rPr>
        <w:t>.</w:t>
      </w:r>
    </w:p>
    <w:p w14:paraId="57AD8484" w14:textId="6735C5D4" w:rsidR="002E7CF8" w:rsidRPr="00773A30" w:rsidRDefault="002E7CF8" w:rsidP="002E7CF8">
      <w:pPr>
        <w:widowControl w:val="0"/>
        <w:spacing w:line="235" w:lineRule="auto"/>
        <w:contextualSpacing/>
        <w:jc w:val="both"/>
        <w:rPr>
          <w:rFonts w:eastAsiaTheme="minorHAnsi" w:cs="Times New Roman"/>
          <w:szCs w:val="28"/>
        </w:rPr>
      </w:pPr>
      <w:r w:rsidRPr="002E7CF8">
        <w:rPr>
          <w:rFonts w:eastAsiaTheme="minorHAnsi" w:cs="Times New Roman"/>
          <w:szCs w:val="28"/>
        </w:rPr>
        <w:t>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За</w:t>
      </w:r>
      <w:r>
        <w:rPr>
          <w:rFonts w:eastAsiaTheme="minorHAnsi" w:cs="Times New Roman"/>
          <w:szCs w:val="28"/>
        </w:rPr>
        <w:t>кона о контроле.</w:t>
      </w:r>
    </w:p>
    <w:p w14:paraId="615D7159" w14:textId="78DAA2CF" w:rsidR="0075397C" w:rsidRDefault="0075397C" w:rsidP="00773A30">
      <w:pPr>
        <w:autoSpaceDE w:val="0"/>
        <w:autoSpaceDN w:val="0"/>
        <w:adjustRightInd w:val="0"/>
        <w:jc w:val="both"/>
        <w:rPr>
          <w:rFonts w:eastAsiaTheme="minorHAnsi" w:cs="Times New Roman"/>
          <w:szCs w:val="28"/>
        </w:rPr>
      </w:pPr>
      <w:r>
        <w:rPr>
          <w:rFonts w:eastAsiaTheme="minorHAnsi" w:cs="Times New Roman"/>
          <w:szCs w:val="28"/>
        </w:rPr>
        <w:t xml:space="preserve">4.9.1. </w:t>
      </w:r>
      <w:r w:rsidRPr="0075397C">
        <w:rPr>
          <w:rFonts w:eastAsiaTheme="minorHAnsi" w:cs="Times New Roman"/>
          <w:szCs w:val="28"/>
        </w:rPr>
        <w:t xml:space="preserve">В ходе документарной проверки рассматриваются документы контролируемых лиц, имеющиеся в распоряжении </w:t>
      </w:r>
      <w:r w:rsidR="00034BE4">
        <w:rPr>
          <w:rFonts w:eastAsiaTheme="minorHAnsi" w:cs="Times New Roman"/>
          <w:szCs w:val="28"/>
        </w:rPr>
        <w:t>агентства</w:t>
      </w:r>
      <w:r w:rsidRPr="0075397C">
        <w:rPr>
          <w:rFonts w:eastAsiaTheme="minorHAnsi" w:cs="Times New Roman"/>
          <w:szCs w:val="28"/>
        </w:rPr>
        <w:t xml:space="preserve">,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w:t>
      </w:r>
      <w:r w:rsidR="0049558C" w:rsidRPr="0049558C">
        <w:rPr>
          <w:rFonts w:eastAsiaTheme="minorHAnsi" w:cs="Times New Roman"/>
          <w:szCs w:val="28"/>
        </w:rPr>
        <w:t xml:space="preserve">осуществленного в отношении этих контролируемых лиц </w:t>
      </w:r>
      <w:r w:rsidR="00034BE4">
        <w:rPr>
          <w:rFonts w:eastAsiaTheme="minorHAnsi" w:cs="Times New Roman"/>
          <w:szCs w:val="28"/>
        </w:rPr>
        <w:t xml:space="preserve">контроля </w:t>
      </w:r>
      <w:r w:rsidR="0049558C" w:rsidRPr="0049558C">
        <w:rPr>
          <w:rFonts w:eastAsiaTheme="minorHAnsi" w:cs="Times New Roman"/>
          <w:szCs w:val="28"/>
        </w:rPr>
        <w:t>в сфере архивного дела</w:t>
      </w:r>
      <w:r w:rsidRPr="0075397C">
        <w:rPr>
          <w:rFonts w:eastAsiaTheme="minorHAnsi" w:cs="Times New Roman"/>
          <w:szCs w:val="28"/>
        </w:rPr>
        <w:t>.</w:t>
      </w:r>
    </w:p>
    <w:p w14:paraId="70F06D03" w14:textId="77C2CFBB" w:rsidR="0075397C" w:rsidRPr="0075397C" w:rsidRDefault="0075397C" w:rsidP="0075397C">
      <w:pPr>
        <w:autoSpaceDE w:val="0"/>
        <w:autoSpaceDN w:val="0"/>
        <w:adjustRightInd w:val="0"/>
        <w:jc w:val="both"/>
        <w:rPr>
          <w:rFonts w:eastAsiaTheme="minorHAnsi" w:cs="Times New Roman"/>
          <w:szCs w:val="28"/>
        </w:rPr>
      </w:pPr>
      <w:r>
        <w:rPr>
          <w:rFonts w:eastAsiaTheme="minorHAnsi" w:cs="Times New Roman"/>
          <w:szCs w:val="28"/>
        </w:rPr>
        <w:t xml:space="preserve">4.9.2. </w:t>
      </w:r>
      <w:r w:rsidRPr="0075397C">
        <w:rPr>
          <w:rFonts w:eastAsiaTheme="minorHAnsi" w:cs="Times New Roman"/>
          <w:szCs w:val="28"/>
        </w:rPr>
        <w:t xml:space="preserve">Если имеющихся в распоряжении у </w:t>
      </w:r>
      <w:r w:rsidR="00034BE4">
        <w:rPr>
          <w:rFonts w:eastAsiaTheme="minorHAnsi" w:cs="Times New Roman"/>
          <w:szCs w:val="28"/>
        </w:rPr>
        <w:t>агентства</w:t>
      </w:r>
      <w:r w:rsidRPr="0075397C">
        <w:rPr>
          <w:rFonts w:eastAsiaTheme="minorHAnsi" w:cs="Times New Roman"/>
          <w:szCs w:val="28"/>
        </w:rPr>
        <w:t xml:space="preserve"> сведений и документов недостаточно, то в ходе документарной проверки могут совершаться следующие контрольные (надзорные) действия:</w:t>
      </w:r>
    </w:p>
    <w:p w14:paraId="6B154FFA" w14:textId="4A7F5321" w:rsidR="0075397C" w:rsidRPr="0075397C" w:rsidRDefault="0075397C" w:rsidP="0075397C">
      <w:pPr>
        <w:autoSpaceDE w:val="0"/>
        <w:autoSpaceDN w:val="0"/>
        <w:adjustRightInd w:val="0"/>
        <w:jc w:val="both"/>
        <w:rPr>
          <w:rFonts w:eastAsiaTheme="minorHAnsi" w:cs="Times New Roman"/>
          <w:szCs w:val="28"/>
        </w:rPr>
      </w:pPr>
      <w:r>
        <w:rPr>
          <w:rFonts w:eastAsiaTheme="minorHAnsi" w:cs="Times New Roman"/>
          <w:szCs w:val="28"/>
        </w:rPr>
        <w:t>-</w:t>
      </w:r>
      <w:r w:rsidRPr="0075397C">
        <w:rPr>
          <w:rFonts w:eastAsiaTheme="minorHAnsi" w:cs="Times New Roman"/>
          <w:szCs w:val="28"/>
        </w:rPr>
        <w:t xml:space="preserve"> получение письменных объяснений;</w:t>
      </w:r>
    </w:p>
    <w:p w14:paraId="6B124314" w14:textId="1CDA19F6" w:rsidR="0075397C" w:rsidRPr="0075397C" w:rsidRDefault="0075397C" w:rsidP="0075397C">
      <w:pPr>
        <w:autoSpaceDE w:val="0"/>
        <w:autoSpaceDN w:val="0"/>
        <w:adjustRightInd w:val="0"/>
        <w:jc w:val="both"/>
        <w:rPr>
          <w:rFonts w:eastAsiaTheme="minorHAnsi" w:cs="Times New Roman"/>
          <w:szCs w:val="28"/>
        </w:rPr>
      </w:pPr>
      <w:r>
        <w:rPr>
          <w:rFonts w:eastAsiaTheme="minorHAnsi" w:cs="Times New Roman"/>
          <w:szCs w:val="28"/>
        </w:rPr>
        <w:t>- истребование документов.</w:t>
      </w:r>
    </w:p>
    <w:p w14:paraId="7533B81E" w14:textId="313703A3" w:rsidR="00773A30" w:rsidRPr="00DB1B16"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4.9.3.</w:t>
      </w:r>
      <w:r w:rsidRPr="00773A30">
        <w:rPr>
          <w:rFonts w:eastAsiaTheme="minorHAnsi"/>
          <w:szCs w:val="28"/>
        </w:rPr>
        <w:t> </w:t>
      </w:r>
      <w:r w:rsidRPr="00773A30">
        <w:rPr>
          <w:rFonts w:eastAsiaTheme="minorHAnsi" w:cs="Times New Roman"/>
          <w:szCs w:val="28"/>
        </w:rPr>
        <w:t xml:space="preserve">В случае если достоверность сведений, содержащихся </w:t>
      </w:r>
      <w:r w:rsidRPr="00DB1B16">
        <w:rPr>
          <w:rFonts w:eastAsiaTheme="minorHAnsi" w:cs="Times New Roman"/>
          <w:szCs w:val="28"/>
        </w:rPr>
        <w:t xml:space="preserve">в документах, имеющихся в распоряжении </w:t>
      </w:r>
      <w:r w:rsidR="00E51BEC" w:rsidRPr="00DB1B16">
        <w:rPr>
          <w:rFonts w:eastAsiaTheme="minorHAnsi" w:cs="Times New Roman"/>
          <w:szCs w:val="28"/>
        </w:rPr>
        <w:t>агентства</w:t>
      </w:r>
      <w:r w:rsidRPr="00DB1B16">
        <w:rPr>
          <w:rFonts w:eastAsiaTheme="minorHAnsi" w:cs="Times New Roman"/>
          <w:szCs w:val="28"/>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E51BEC" w:rsidRPr="00DB1B16">
        <w:rPr>
          <w:rFonts w:eastAsiaTheme="minorHAnsi" w:cs="Times New Roman"/>
          <w:szCs w:val="28"/>
        </w:rPr>
        <w:t>агентство</w:t>
      </w:r>
      <w:r w:rsidRPr="00DB1B16">
        <w:rPr>
          <w:rFonts w:eastAsiaTheme="minorHAnsi" w:cs="Times New Roman"/>
          <w:szCs w:val="28"/>
        </w:rPr>
        <w:t xml:space="preserve">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w:t>
      </w:r>
      <w:r w:rsidR="00E51BEC" w:rsidRPr="00DB1B16">
        <w:rPr>
          <w:rFonts w:eastAsiaTheme="minorHAnsi" w:cs="Times New Roman"/>
          <w:szCs w:val="28"/>
        </w:rPr>
        <w:t>агентство</w:t>
      </w:r>
      <w:r w:rsidRPr="00DB1B16">
        <w:rPr>
          <w:rFonts w:eastAsiaTheme="minorHAnsi" w:cs="Times New Roman"/>
          <w:szCs w:val="28"/>
        </w:rPr>
        <w:t xml:space="preserve"> указанные в требовании документы.</w:t>
      </w:r>
    </w:p>
    <w:p w14:paraId="7533B81F" w14:textId="58014324" w:rsidR="00773A30" w:rsidRPr="00773A30" w:rsidRDefault="00773A30" w:rsidP="00773A30">
      <w:pPr>
        <w:autoSpaceDE w:val="0"/>
        <w:autoSpaceDN w:val="0"/>
        <w:adjustRightInd w:val="0"/>
        <w:jc w:val="both"/>
        <w:rPr>
          <w:rFonts w:eastAsiaTheme="minorHAnsi" w:cs="Times New Roman"/>
          <w:szCs w:val="28"/>
        </w:rPr>
      </w:pPr>
      <w:r w:rsidRPr="00DB1B16">
        <w:rPr>
          <w:rFonts w:eastAsiaTheme="minorHAnsi" w:cs="Times New Roman"/>
          <w:szCs w:val="28"/>
        </w:rPr>
        <w:t xml:space="preserve">4.9.4.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E51BEC" w:rsidRPr="00DB1B16">
        <w:rPr>
          <w:rFonts w:eastAsiaTheme="minorHAnsi" w:cs="Times New Roman"/>
          <w:szCs w:val="28"/>
        </w:rPr>
        <w:t>агентства</w:t>
      </w:r>
      <w:r w:rsidRPr="00DB1B16">
        <w:rPr>
          <w:rFonts w:eastAsiaTheme="minorHAnsi" w:cs="Times New Roman"/>
          <w:szCs w:val="28"/>
        </w:rPr>
        <w:t xml:space="preserve"> документах и (или) полученным </w:t>
      </w:r>
      <w:r w:rsidR="00E51BEC" w:rsidRPr="00DB1B16">
        <w:rPr>
          <w:rFonts w:eastAsiaTheme="minorHAnsi" w:cs="Times New Roman"/>
          <w:szCs w:val="28"/>
        </w:rPr>
        <w:t>агентством</w:t>
      </w:r>
      <w:r w:rsidRPr="00DB1B16">
        <w:rPr>
          <w:rFonts w:eastAsiaTheme="minorHAnsi" w:cs="Times New Roman"/>
          <w:szCs w:val="28"/>
        </w:rPr>
        <w:t xml:space="preserve"> при осуществлении контроля в сфере архивного дела, информация об ошибках, о противоречиях и несоответствии сведений</w:t>
      </w:r>
      <w:r w:rsidRPr="00773A30">
        <w:rPr>
          <w:rFonts w:eastAsiaTheme="minorHAnsi" w:cs="Times New Roman"/>
          <w:szCs w:val="28"/>
        </w:rPr>
        <w:t xml:space="preserve"> направляется контролируемому лицу с требованием представить в течение 10 рабочих дней необходимые </w:t>
      </w:r>
      <w:r w:rsidR="00D10054">
        <w:rPr>
          <w:rFonts w:eastAsiaTheme="minorHAnsi" w:cs="Times New Roman"/>
          <w:szCs w:val="28"/>
        </w:rPr>
        <w:t xml:space="preserve">письменные </w:t>
      </w:r>
      <w:r w:rsidR="00DB1B16">
        <w:rPr>
          <w:rFonts w:eastAsiaTheme="minorHAnsi" w:cs="Times New Roman"/>
          <w:szCs w:val="28"/>
        </w:rPr>
        <w:t>пояснения.</w:t>
      </w:r>
    </w:p>
    <w:p w14:paraId="7533B820" w14:textId="636521E9" w:rsidR="00773A30" w:rsidRPr="00773A30" w:rsidRDefault="00773A30" w:rsidP="00773A30">
      <w:pPr>
        <w:autoSpaceDE w:val="0"/>
        <w:autoSpaceDN w:val="0"/>
        <w:adjustRightInd w:val="0"/>
        <w:jc w:val="both"/>
        <w:rPr>
          <w:rFonts w:eastAsiaTheme="minorHAnsi" w:cs="Times New Roman"/>
          <w:szCs w:val="28"/>
        </w:rPr>
      </w:pPr>
      <w:r w:rsidRPr="00DB1B16">
        <w:rPr>
          <w:rFonts w:eastAsiaTheme="minorHAnsi" w:cs="Times New Roman"/>
          <w:szCs w:val="28"/>
        </w:rPr>
        <w:t xml:space="preserve">Контролируемое лицо, представляющее в </w:t>
      </w:r>
      <w:r w:rsidR="00E51BEC" w:rsidRPr="00DB1B16">
        <w:rPr>
          <w:rFonts w:eastAsiaTheme="minorHAnsi" w:cs="Times New Roman"/>
          <w:szCs w:val="28"/>
        </w:rPr>
        <w:t>агентство</w:t>
      </w:r>
      <w:r w:rsidRPr="00DB1B16">
        <w:rPr>
          <w:rFonts w:eastAsiaTheme="minorHAnsi" w:cs="Times New Roman"/>
          <w:szCs w:val="28"/>
        </w:rPr>
        <w:t xml:space="preserve"> </w:t>
      </w:r>
      <w:r w:rsidR="00D10054" w:rsidRPr="00DB1B16">
        <w:rPr>
          <w:rFonts w:eastAsiaTheme="minorHAnsi" w:cs="Times New Roman"/>
          <w:szCs w:val="28"/>
        </w:rPr>
        <w:t xml:space="preserve">письменные </w:t>
      </w:r>
      <w:r w:rsidRPr="00DB1B16">
        <w:rPr>
          <w:rFonts w:eastAsiaTheme="minorHAnsi" w:cs="Times New Roman"/>
          <w:szCs w:val="28"/>
        </w:rPr>
        <w:t xml:space="preserve">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83436A" w:rsidRPr="00DB1B16">
        <w:rPr>
          <w:rFonts w:eastAsiaTheme="minorHAnsi" w:cs="Times New Roman"/>
          <w:szCs w:val="28"/>
        </w:rPr>
        <w:t>агентства</w:t>
      </w:r>
      <w:r w:rsidRPr="00DB1B16">
        <w:rPr>
          <w:rFonts w:eastAsiaTheme="minorHAnsi" w:cs="Times New Roman"/>
          <w:szCs w:val="28"/>
        </w:rPr>
        <w:t xml:space="preserve"> документах и (или) полученным </w:t>
      </w:r>
      <w:r w:rsidR="0083436A" w:rsidRPr="00DB1B16">
        <w:rPr>
          <w:rFonts w:eastAsiaTheme="minorHAnsi" w:cs="Times New Roman"/>
          <w:szCs w:val="28"/>
        </w:rPr>
        <w:t>агентством</w:t>
      </w:r>
      <w:r w:rsidRPr="00DB1B16">
        <w:rPr>
          <w:rFonts w:eastAsiaTheme="minorHAnsi" w:cs="Times New Roman"/>
          <w:szCs w:val="28"/>
        </w:rPr>
        <w:t xml:space="preserve"> при осуществлении контроля в сфере архивного дела, вправе дополнительно представить в </w:t>
      </w:r>
      <w:r w:rsidR="0083436A" w:rsidRPr="00DB1B16">
        <w:rPr>
          <w:rFonts w:eastAsiaTheme="minorHAnsi" w:cs="Times New Roman"/>
          <w:szCs w:val="28"/>
        </w:rPr>
        <w:t>агентство</w:t>
      </w:r>
      <w:r w:rsidRPr="00DB1B16">
        <w:rPr>
          <w:rFonts w:eastAsiaTheme="minorHAnsi" w:cs="Times New Roman"/>
          <w:szCs w:val="28"/>
        </w:rPr>
        <w:t xml:space="preserve"> документы, подтверждающие достоверность ранее представленных документов.</w:t>
      </w:r>
    </w:p>
    <w:p w14:paraId="7533B821" w14:textId="14D138C4" w:rsidR="00773A30" w:rsidRPr="00773A30" w:rsidRDefault="00773A30" w:rsidP="00B53E24">
      <w:pPr>
        <w:autoSpaceDE w:val="0"/>
        <w:autoSpaceDN w:val="0"/>
        <w:adjustRightInd w:val="0"/>
        <w:jc w:val="both"/>
        <w:rPr>
          <w:rFonts w:eastAsiaTheme="minorHAnsi" w:cs="Times New Roman"/>
          <w:szCs w:val="28"/>
        </w:rPr>
      </w:pPr>
      <w:r w:rsidRPr="00DB1B16">
        <w:rPr>
          <w:rFonts w:eastAsiaTheme="minorHAnsi" w:cs="Times New Roman"/>
          <w:szCs w:val="28"/>
        </w:rPr>
        <w:lastRenderedPageBreak/>
        <w:t xml:space="preserve">4.9.5. Срок проведения документарной проверки не может превышать 10 рабочих дней. В указанный срок не включается период с момента направления </w:t>
      </w:r>
      <w:r w:rsidR="0083436A" w:rsidRPr="00DB1B16">
        <w:rPr>
          <w:rFonts w:eastAsiaTheme="minorHAnsi" w:cs="Times New Roman"/>
          <w:szCs w:val="28"/>
        </w:rPr>
        <w:t>агентством</w:t>
      </w:r>
      <w:r w:rsidRPr="00DB1B16">
        <w:rPr>
          <w:rFonts w:eastAsiaTheme="minorHAnsi" w:cs="Times New Roman"/>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83436A" w:rsidRPr="00DB1B16">
        <w:rPr>
          <w:rFonts w:eastAsiaTheme="minorHAnsi" w:cs="Times New Roman"/>
          <w:szCs w:val="28"/>
        </w:rPr>
        <w:t>агентство</w:t>
      </w:r>
      <w:r w:rsidRPr="00DB1B16">
        <w:rPr>
          <w:rFonts w:eastAsiaTheme="minorHAnsi" w:cs="Times New Roman"/>
          <w:szCs w:val="28"/>
        </w:rPr>
        <w:t xml:space="preserve">, а также период с момента направления контролируемому лицу информации </w:t>
      </w:r>
      <w:r w:rsidR="0083436A" w:rsidRPr="00DB1B16">
        <w:rPr>
          <w:rFonts w:eastAsiaTheme="minorHAnsi" w:cs="Times New Roman"/>
          <w:szCs w:val="28"/>
        </w:rPr>
        <w:t>агентства</w:t>
      </w:r>
      <w:r w:rsidRPr="00DB1B16">
        <w:rPr>
          <w:rFonts w:eastAsiaTheme="minorHAnsi" w:cs="Times New Roman"/>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3436A" w:rsidRPr="00DB1B16">
        <w:rPr>
          <w:rFonts w:eastAsiaTheme="minorHAnsi" w:cs="Times New Roman"/>
          <w:szCs w:val="28"/>
        </w:rPr>
        <w:t>агентства</w:t>
      </w:r>
      <w:r w:rsidRPr="00DB1B16">
        <w:rPr>
          <w:rFonts w:eastAsiaTheme="minorHAnsi" w:cs="Times New Roman"/>
          <w:szCs w:val="28"/>
        </w:rPr>
        <w:t xml:space="preserve"> документах и (или) полученным </w:t>
      </w:r>
      <w:r w:rsidR="0083436A" w:rsidRPr="00DB1B16">
        <w:rPr>
          <w:rFonts w:eastAsiaTheme="minorHAnsi" w:cs="Times New Roman"/>
          <w:szCs w:val="28"/>
        </w:rPr>
        <w:t>агентством</w:t>
      </w:r>
      <w:r w:rsidRPr="00DB1B16">
        <w:rPr>
          <w:rFonts w:eastAsiaTheme="minorHAnsi" w:cs="Times New Roman"/>
          <w:szCs w:val="28"/>
        </w:rPr>
        <w:t xml:space="preserve"> при осуществлении контроля в сфере архивного дела, и требования представить </w:t>
      </w:r>
      <w:r w:rsidR="00B53E24" w:rsidRPr="00DB1B16">
        <w:rPr>
          <w:rFonts w:eastAsiaTheme="minorHAnsi" w:cs="Times New Roman"/>
          <w:szCs w:val="28"/>
        </w:rPr>
        <w:t xml:space="preserve">необходимые письменные объяснения до момента представления указанных письменных объяснений в </w:t>
      </w:r>
      <w:r w:rsidR="0083436A" w:rsidRPr="00DB1B16">
        <w:rPr>
          <w:rFonts w:eastAsiaTheme="minorHAnsi" w:cs="Times New Roman"/>
          <w:szCs w:val="28"/>
        </w:rPr>
        <w:t>агентство</w:t>
      </w:r>
      <w:r w:rsidRPr="00DB1B16">
        <w:rPr>
          <w:rFonts w:eastAsiaTheme="minorHAnsi" w:cs="Times New Roman"/>
          <w:szCs w:val="28"/>
        </w:rPr>
        <w:t>.</w:t>
      </w:r>
    </w:p>
    <w:p w14:paraId="225C3F7A" w14:textId="28E62B32" w:rsidR="00EB6383" w:rsidRPr="00DB1B16" w:rsidRDefault="00773A30">
      <w:pPr>
        <w:autoSpaceDE w:val="0"/>
        <w:autoSpaceDN w:val="0"/>
        <w:adjustRightInd w:val="0"/>
        <w:jc w:val="both"/>
      </w:pPr>
      <w:r w:rsidRPr="00773A30">
        <w:rPr>
          <w:rFonts w:eastAsiaTheme="minorHAnsi" w:cs="Times New Roman"/>
          <w:szCs w:val="28"/>
        </w:rPr>
        <w:t xml:space="preserve">4.10. </w:t>
      </w:r>
      <w:r w:rsidR="0049558C" w:rsidRPr="0049558C">
        <w:t>Выездная проверка проводится в п</w:t>
      </w:r>
      <w:r w:rsidR="0049558C">
        <w:t>орядке, установленном статьей 73</w:t>
      </w:r>
      <w:r w:rsidR="0049558C" w:rsidRPr="0049558C">
        <w:t xml:space="preserve"> Закона о контроле</w:t>
      </w:r>
      <w:r w:rsidR="0049558C">
        <w:t xml:space="preserve">, </w:t>
      </w:r>
      <w:r w:rsidR="0049558C" w:rsidRPr="0049558C">
        <w:t>по месту нахождения (осуществления деятельности) контролируемого лица (его филиалов, представительств, обособленных структурных подразделений).</w:t>
      </w:r>
      <w:r w:rsidR="0049558C">
        <w:t xml:space="preserve"> </w:t>
      </w:r>
      <w:r w:rsidR="00EB6383" w:rsidRPr="00EB6383">
        <w:rPr>
          <w:rFonts w:eastAsiaTheme="minorHAnsi" w:cs="Times New Roman"/>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w:t>
      </w:r>
      <w:r w:rsidR="00EB6383">
        <w:rPr>
          <w:rFonts w:eastAsiaTheme="minorHAnsi" w:cs="Times New Roman"/>
          <w:szCs w:val="28"/>
        </w:rPr>
        <w:t>льного приложения "Инспектор".</w:t>
      </w:r>
    </w:p>
    <w:p w14:paraId="7533B823" w14:textId="77777777" w:rsidR="00773A30" w:rsidRPr="00773A30" w:rsidRDefault="00773A30" w:rsidP="00773A30">
      <w:pPr>
        <w:autoSpaceDE w:val="0"/>
        <w:autoSpaceDN w:val="0"/>
        <w:adjustRightInd w:val="0"/>
        <w:spacing w:line="235" w:lineRule="auto"/>
        <w:contextualSpacing/>
        <w:jc w:val="both"/>
        <w:rPr>
          <w:rFonts w:eastAsiaTheme="minorHAnsi"/>
          <w:szCs w:val="28"/>
        </w:rPr>
      </w:pPr>
      <w:r w:rsidRPr="00773A30">
        <w:rPr>
          <w:rFonts w:eastAsiaTheme="minorHAnsi"/>
          <w:szCs w:val="28"/>
        </w:rPr>
        <w:t>Выездная проверка проводится в случае, если не представляется возможным:</w:t>
      </w:r>
    </w:p>
    <w:p w14:paraId="7533B824" w14:textId="20373F92" w:rsidR="00773A30" w:rsidRPr="00773A30" w:rsidRDefault="00773A30" w:rsidP="00773A30">
      <w:pPr>
        <w:autoSpaceDE w:val="0"/>
        <w:autoSpaceDN w:val="0"/>
        <w:adjustRightInd w:val="0"/>
        <w:spacing w:line="235" w:lineRule="auto"/>
        <w:contextualSpacing/>
        <w:jc w:val="both"/>
        <w:rPr>
          <w:rFonts w:eastAsiaTheme="minorHAnsi"/>
          <w:szCs w:val="28"/>
        </w:rPr>
      </w:pPr>
      <w:r w:rsidRPr="00773A30">
        <w:rPr>
          <w:rFonts w:eastAsiaTheme="minorHAnsi"/>
          <w:szCs w:val="28"/>
        </w:rPr>
        <w:t xml:space="preserve">- удостовериться в полноте и достоверности сведений, которые содержатся в находящихся в распоряжении </w:t>
      </w:r>
      <w:r w:rsidR="009B4578">
        <w:rPr>
          <w:rFonts w:eastAsiaTheme="minorHAnsi"/>
          <w:szCs w:val="28"/>
        </w:rPr>
        <w:t>агентства</w:t>
      </w:r>
      <w:r w:rsidRPr="00773A30">
        <w:rPr>
          <w:rFonts w:eastAsiaTheme="minorHAnsi"/>
          <w:szCs w:val="28"/>
        </w:rPr>
        <w:t xml:space="preserve"> или в запрашиваемых им документах и объяснениях контролируемого лица;</w:t>
      </w:r>
    </w:p>
    <w:p w14:paraId="7533B825" w14:textId="77777777" w:rsidR="00773A30" w:rsidRPr="00773A30" w:rsidRDefault="00773A30" w:rsidP="00773A30">
      <w:pPr>
        <w:autoSpaceDE w:val="0"/>
        <w:autoSpaceDN w:val="0"/>
        <w:adjustRightInd w:val="0"/>
        <w:spacing w:line="235" w:lineRule="auto"/>
        <w:contextualSpacing/>
        <w:jc w:val="both"/>
        <w:rPr>
          <w:rFonts w:eastAsiaTheme="minorHAnsi" w:cs="Times New Roman"/>
          <w:szCs w:val="28"/>
        </w:rPr>
      </w:pPr>
      <w:r w:rsidRPr="00773A30">
        <w:rPr>
          <w:rFonts w:eastAsiaTheme="minorHAnsi"/>
          <w:szCs w:val="28"/>
        </w:rPr>
        <w:t xml:space="preserve">- оценить соответствие деятельности, действий (бездействия) контролируемого лица и (или) принадлежащих ему и (или) используемых им объектов </w:t>
      </w:r>
      <w:r w:rsidRPr="00773A30">
        <w:rPr>
          <w:rFonts w:cs="Times New Roman"/>
          <w:color w:val="000000"/>
          <w:szCs w:val="28"/>
          <w:lang w:eastAsia="ru-RU"/>
        </w:rPr>
        <w:t xml:space="preserve">контроля </w:t>
      </w:r>
      <w:r w:rsidRPr="00773A30">
        <w:rPr>
          <w:rFonts w:eastAsiaTheme="minorHAnsi"/>
          <w:szCs w:val="28"/>
        </w:rPr>
        <w:t>обязательным требованиям без выезда на указанное в </w:t>
      </w:r>
      <w:hyperlink r:id="rId14" w:history="1">
        <w:r w:rsidRPr="00773A30">
          <w:rPr>
            <w:rFonts w:eastAsiaTheme="minorHAnsi"/>
            <w:szCs w:val="28"/>
          </w:rPr>
          <w:t>части 2</w:t>
        </w:r>
      </w:hyperlink>
      <w:r w:rsidRPr="00773A30">
        <w:rPr>
          <w:rFonts w:eastAsiaTheme="minorHAnsi"/>
          <w:szCs w:val="28"/>
        </w:rPr>
        <w:t xml:space="preserve"> статьи</w:t>
      </w:r>
      <w:r w:rsidRPr="00773A30">
        <w:rPr>
          <w:szCs w:val="28"/>
        </w:rPr>
        <w:t xml:space="preserve"> 73 Закона о контроле</w:t>
      </w:r>
      <w:r w:rsidRPr="00773A30">
        <w:rPr>
          <w:rFonts w:eastAsiaTheme="minorHAnsi"/>
          <w:szCs w:val="28"/>
        </w:rPr>
        <w:t xml:space="preserve"> место и совершения необходимых контрольных (надзорных) действий, предусмотренных в рамках иного вида контрольных (надзорных) мероприятий.</w:t>
      </w:r>
    </w:p>
    <w:p w14:paraId="7533B826" w14:textId="6165AADA"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4.10.1. В ходе выездной проверки должностными лицами </w:t>
      </w:r>
      <w:r w:rsidR="00161F62">
        <w:rPr>
          <w:rFonts w:eastAsiaTheme="minorHAnsi" w:cs="Times New Roman"/>
          <w:szCs w:val="28"/>
        </w:rPr>
        <w:t xml:space="preserve">агентства </w:t>
      </w:r>
      <w:r w:rsidRPr="00773A30">
        <w:rPr>
          <w:rFonts w:eastAsiaTheme="minorHAnsi" w:cs="Times New Roman"/>
          <w:szCs w:val="28"/>
        </w:rPr>
        <w:t>могут совершаться следующие контрольные (надзорные) действия:</w:t>
      </w:r>
    </w:p>
    <w:p w14:paraId="7533B82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осмотр;</w:t>
      </w:r>
    </w:p>
    <w:p w14:paraId="7533B828"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опрос;</w:t>
      </w:r>
    </w:p>
    <w:p w14:paraId="7533B82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получение письменных объяснений;</w:t>
      </w:r>
    </w:p>
    <w:p w14:paraId="7533B82A"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истребование документов и (или) их копий, имеющих значение для проведения оценки соблюдения контролируемым лицом обязательных требований.</w:t>
      </w:r>
    </w:p>
    <w:p w14:paraId="7533B82B" w14:textId="6BFC9668" w:rsid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4.10.2. Срок проведения выездной проверки не может превышать 10 рабочих дней.</w:t>
      </w:r>
    </w:p>
    <w:p w14:paraId="19AA8A52" w14:textId="77777777" w:rsidR="00211414" w:rsidRDefault="00211414" w:rsidP="00211414">
      <w:pPr>
        <w:contextualSpacing/>
        <w:jc w:val="both"/>
      </w:pPr>
      <w:r w:rsidRPr="00D05970">
        <w:t>4.10.3</w:t>
      </w:r>
      <w:r>
        <w:t>.</w:t>
      </w:r>
      <w:r w:rsidRPr="00D05970">
        <w:t xml:space="preserve"> </w:t>
      </w:r>
      <w:r>
        <w:t xml:space="preserve">В отношении контролируемого лица, являющегося субъектом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w:t>
      </w:r>
      <w:r>
        <w:lastRenderedPageBreak/>
        <w:t>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3E893A77" w14:textId="4D84500A" w:rsidR="00211414" w:rsidRDefault="00F73119" w:rsidP="00211414">
      <w:pPr>
        <w:contextualSpacing/>
        <w:jc w:val="both"/>
      </w:pPr>
      <w:r w:rsidRPr="00F73119">
        <w:t>Действие требований, установленных абзацем первым данного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указанные в части 7</w:t>
      </w:r>
      <w:r w:rsidR="00C60E93">
        <w:rPr>
          <w:vertAlign w:val="superscript"/>
        </w:rPr>
        <w:t>1</w:t>
      </w:r>
      <w:r w:rsidRPr="00F73119">
        <w:t xml:space="preserve"> статьи 73 Закона о контроле.</w:t>
      </w:r>
    </w:p>
    <w:p w14:paraId="3194B66E" w14:textId="77777777" w:rsidR="00211414" w:rsidRDefault="00211414" w:rsidP="00211414">
      <w:pPr>
        <w:contextualSpacing/>
        <w:jc w:val="both"/>
      </w:pPr>
      <w: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частью 3 статьи 57 и частью 12 статьи 66 Закона о контроле.</w:t>
      </w:r>
    </w:p>
    <w:p w14:paraId="4CD16F60" w14:textId="31277394" w:rsidR="00211414" w:rsidRPr="00773A30" w:rsidRDefault="00211414" w:rsidP="00211414">
      <w:pPr>
        <w:autoSpaceDE w:val="0"/>
        <w:autoSpaceDN w:val="0"/>
        <w:adjustRightInd w:val="0"/>
        <w:jc w:val="both"/>
        <w:rPr>
          <w:rFonts w:eastAsiaTheme="minorHAnsi" w:cs="Times New Roman"/>
          <w:szCs w:val="28"/>
        </w:rPr>
      </w:pPr>
      <w: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Закона о контроле.</w:t>
      </w:r>
    </w:p>
    <w:p w14:paraId="7533B82E" w14:textId="447D504E"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4.10.4. </w:t>
      </w:r>
      <w:r w:rsidR="003F312C">
        <w:rPr>
          <w:rFonts w:eastAsiaTheme="minorHAnsi" w:cs="Times New Roman"/>
          <w:szCs w:val="28"/>
        </w:rPr>
        <w:t>(подпункт утратил силу</w:t>
      </w:r>
      <w:r w:rsidR="003F312C" w:rsidRPr="003F312C">
        <w:rPr>
          <w:rFonts w:eastAsiaTheme="minorHAnsi" w:cs="Times New Roman"/>
          <w:szCs w:val="28"/>
        </w:rPr>
        <w:t xml:space="preserve"> </w:t>
      </w:r>
      <w:r w:rsidR="00DB1B16">
        <w:rPr>
          <w:rFonts w:eastAsiaTheme="minorHAnsi" w:cs="Times New Roman"/>
          <w:szCs w:val="28"/>
        </w:rPr>
        <w:t>с</w:t>
      </w:r>
      <w:r w:rsidR="003F312C" w:rsidRPr="003F312C">
        <w:rPr>
          <w:rFonts w:eastAsiaTheme="minorHAnsi" w:cs="Times New Roman"/>
          <w:szCs w:val="28"/>
        </w:rPr>
        <w:t xml:space="preserve"> 27.10.2025)</w:t>
      </w:r>
    </w:p>
    <w:p w14:paraId="7533B82F" w14:textId="167E86C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4.10.5. </w:t>
      </w:r>
      <w:r w:rsidR="003F312C" w:rsidRPr="003F312C">
        <w:rPr>
          <w:rFonts w:eastAsiaTheme="minorHAnsi" w:cs="Times New Roman"/>
          <w:szCs w:val="28"/>
        </w:rPr>
        <w:t xml:space="preserve">(подпункт утратил силу </w:t>
      </w:r>
      <w:r w:rsidR="00DB1B16">
        <w:rPr>
          <w:rFonts w:eastAsiaTheme="minorHAnsi" w:cs="Times New Roman"/>
          <w:szCs w:val="28"/>
        </w:rPr>
        <w:t>с</w:t>
      </w:r>
      <w:r w:rsidR="003F312C" w:rsidRPr="003F312C">
        <w:rPr>
          <w:rFonts w:eastAsiaTheme="minorHAnsi" w:cs="Times New Roman"/>
          <w:szCs w:val="28"/>
        </w:rPr>
        <w:t xml:space="preserve"> 27.10.2025)</w:t>
      </w:r>
    </w:p>
    <w:p w14:paraId="7533B832" w14:textId="0F050385" w:rsidR="00773A30" w:rsidRPr="00773A30" w:rsidRDefault="00773A30" w:rsidP="003F312C">
      <w:pPr>
        <w:autoSpaceDE w:val="0"/>
        <w:autoSpaceDN w:val="0"/>
        <w:adjustRightInd w:val="0"/>
        <w:jc w:val="both"/>
        <w:rPr>
          <w:rFonts w:eastAsiaTheme="minorHAnsi" w:cs="Times New Roman"/>
          <w:szCs w:val="28"/>
        </w:rPr>
      </w:pPr>
      <w:r w:rsidRPr="00773A30">
        <w:rPr>
          <w:rFonts w:eastAsiaTheme="minorHAnsi" w:cs="Times New Roman"/>
          <w:szCs w:val="28"/>
        </w:rPr>
        <w:t xml:space="preserve">4.10.6. </w:t>
      </w:r>
      <w:r w:rsidR="003F312C" w:rsidRPr="003F312C">
        <w:rPr>
          <w:rFonts w:eastAsiaTheme="minorHAnsi" w:cs="Times New Roman"/>
          <w:szCs w:val="28"/>
        </w:rPr>
        <w:t xml:space="preserve">(подпункт утратил силу </w:t>
      </w:r>
      <w:r w:rsidR="00DB1B16">
        <w:rPr>
          <w:rFonts w:eastAsiaTheme="minorHAnsi" w:cs="Times New Roman"/>
          <w:szCs w:val="28"/>
        </w:rPr>
        <w:t>с</w:t>
      </w:r>
      <w:r w:rsidR="003F312C" w:rsidRPr="003F312C">
        <w:rPr>
          <w:rFonts w:eastAsiaTheme="minorHAnsi" w:cs="Times New Roman"/>
          <w:szCs w:val="28"/>
        </w:rPr>
        <w:t xml:space="preserve"> 27.10.2025)</w:t>
      </w:r>
    </w:p>
    <w:p w14:paraId="7533B833" w14:textId="21EA0BE6"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4.10.7. </w:t>
      </w:r>
      <w:r w:rsidR="00DB1B16">
        <w:rPr>
          <w:rFonts w:eastAsiaTheme="minorHAnsi" w:cs="Times New Roman"/>
          <w:szCs w:val="28"/>
        </w:rPr>
        <w:t>(подпункт утратил силу</w:t>
      </w:r>
      <w:r w:rsidR="003F312C" w:rsidRPr="003F312C">
        <w:rPr>
          <w:rFonts w:eastAsiaTheme="minorHAnsi" w:cs="Times New Roman"/>
          <w:szCs w:val="28"/>
        </w:rPr>
        <w:t xml:space="preserve"> </w:t>
      </w:r>
      <w:r w:rsidR="00DB1B16">
        <w:rPr>
          <w:rFonts w:eastAsiaTheme="minorHAnsi" w:cs="Times New Roman"/>
          <w:szCs w:val="28"/>
        </w:rPr>
        <w:t>с</w:t>
      </w:r>
      <w:r w:rsidR="003F312C" w:rsidRPr="003F312C">
        <w:rPr>
          <w:rFonts w:eastAsiaTheme="minorHAnsi" w:cs="Times New Roman"/>
          <w:szCs w:val="28"/>
        </w:rPr>
        <w:t xml:space="preserve"> 27.10.2025)</w:t>
      </w:r>
    </w:p>
    <w:p w14:paraId="7533B834" w14:textId="77777777" w:rsidR="00773A30" w:rsidRPr="00773A30" w:rsidRDefault="00773A30" w:rsidP="00773A30">
      <w:pPr>
        <w:widowControl w:val="0"/>
        <w:spacing w:line="235" w:lineRule="auto"/>
        <w:contextualSpacing/>
        <w:jc w:val="both"/>
        <w:rPr>
          <w:bCs/>
        </w:rPr>
      </w:pPr>
      <w:r w:rsidRPr="00773A30">
        <w:rPr>
          <w:rFonts w:eastAsiaTheme="minorHAnsi" w:cs="Times New Roman"/>
          <w:szCs w:val="28"/>
        </w:rPr>
        <w:t xml:space="preserve">4.11. </w:t>
      </w:r>
      <w:r w:rsidRPr="00773A30">
        <w:rPr>
          <w:bCs/>
        </w:rPr>
        <w:t>Без взаимодействия с контролируемым лицом осуществляется наблюдение за соблюдением обязательных требований (мониторинг безопасности).</w:t>
      </w:r>
    </w:p>
    <w:p w14:paraId="3D6DE98B" w14:textId="4FAE31B4" w:rsidR="00D67EE9" w:rsidRPr="00D67EE9" w:rsidRDefault="00A37075" w:rsidP="00A37075">
      <w:pPr>
        <w:autoSpaceDE w:val="0"/>
        <w:autoSpaceDN w:val="0"/>
        <w:adjustRightInd w:val="0"/>
        <w:jc w:val="both"/>
        <w:rPr>
          <w:rFonts w:eastAsiaTheme="minorHAnsi" w:cs="Times New Roman"/>
          <w:szCs w:val="28"/>
        </w:rPr>
      </w:pPr>
      <w:r w:rsidRPr="00773A30">
        <w:rPr>
          <w:rFonts w:eastAsiaTheme="minorHAnsi"/>
        </w:rPr>
        <w:t xml:space="preserve">Уполномоченные должностные лица </w:t>
      </w:r>
      <w:r w:rsidRPr="00A37075">
        <w:rPr>
          <w:rFonts w:eastAsiaTheme="minorHAnsi" w:cs="Times New Roman"/>
          <w:szCs w:val="28"/>
        </w:rPr>
        <w:t>агентства</w:t>
      </w:r>
      <w:r w:rsidRPr="00773A30">
        <w:rPr>
          <w:rFonts w:eastAsiaTheme="minorHAnsi"/>
        </w:rPr>
        <w:t xml:space="preserve"> проводят наблюдение за соблюдением обязательных требований (мониторинг безопасности) в</w:t>
      </w:r>
      <w:r w:rsidRPr="00A37075">
        <w:rPr>
          <w:rFonts w:eastAsiaTheme="minorHAnsi" w:cs="Times New Roman"/>
          <w:szCs w:val="28"/>
        </w:rPr>
        <w:t xml:space="preserve"> </w:t>
      </w:r>
      <w:r w:rsidRPr="00773A30">
        <w:rPr>
          <w:rFonts w:eastAsiaTheme="minorHAnsi"/>
        </w:rPr>
        <w:t>отношении объектов контроля на основании задания</w:t>
      </w:r>
      <w:r w:rsidRPr="00A37075">
        <w:rPr>
          <w:rFonts w:eastAsiaTheme="minorHAnsi" w:cs="Times New Roman"/>
          <w:szCs w:val="28"/>
        </w:rPr>
        <w:t>, утвержде</w:t>
      </w:r>
      <w:r>
        <w:rPr>
          <w:rFonts w:eastAsiaTheme="minorHAnsi" w:cs="Times New Roman"/>
          <w:szCs w:val="28"/>
        </w:rPr>
        <w:t>нного руководителем агентства.</w:t>
      </w:r>
    </w:p>
    <w:p w14:paraId="7533B836" w14:textId="3165D9EB" w:rsidR="00773A30" w:rsidRPr="00773A30" w:rsidRDefault="00BA2908" w:rsidP="00773A30">
      <w:pPr>
        <w:tabs>
          <w:tab w:val="left" w:pos="851"/>
        </w:tabs>
        <w:jc w:val="both"/>
      </w:pPr>
      <w:r>
        <w:t>Агентство</w:t>
      </w:r>
      <w:r w:rsidR="00773A30" w:rsidRPr="00773A30">
        <w:t xml:space="preserve"> при наблюдении за соблюдением обязательных требований (мониторинге безопасности) проводит анализ данных об объектах контроля, имеющихся у </w:t>
      </w:r>
      <w:r>
        <w:t>агентства</w:t>
      </w:r>
      <w:r w:rsidR="00773A30" w:rsidRPr="00773A30">
        <w:t xml:space="preserve">,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данных из информационно-телекоммуникационной сети «Интернет», иных общедоступных данных, данных, полученных с работающих в автоматическом режиме технических средств фиксации правонарушений, имеющих функции фото- и киносъемки, видеозаписи, а также сведений, </w:t>
      </w:r>
      <w:r w:rsidR="00773A30" w:rsidRPr="00DB1B16">
        <w:t xml:space="preserve">получаемых </w:t>
      </w:r>
      <w:r w:rsidR="00AB108D" w:rsidRPr="00DB1B16">
        <w:t>агентством</w:t>
      </w:r>
      <w:r w:rsidR="00773A30" w:rsidRPr="00DB1B16">
        <w:t xml:space="preserve"> из следующих источников:</w:t>
      </w:r>
    </w:p>
    <w:p w14:paraId="7533B837" w14:textId="77777777" w:rsidR="00773A30" w:rsidRPr="00773A30" w:rsidRDefault="00773A30" w:rsidP="00773A30">
      <w:pPr>
        <w:tabs>
          <w:tab w:val="left" w:pos="851"/>
        </w:tabs>
        <w:autoSpaceDE w:val="0"/>
        <w:autoSpaceDN w:val="0"/>
        <w:jc w:val="both"/>
        <w:rPr>
          <w:rFonts w:cs="Times New Roman"/>
          <w:szCs w:val="28"/>
        </w:rPr>
      </w:pPr>
      <w:r w:rsidRPr="00773A30">
        <w:rPr>
          <w:bCs/>
        </w:rPr>
        <w:t xml:space="preserve">- программный комплекс </w:t>
      </w:r>
      <w:r w:rsidRPr="00773A30">
        <w:rPr>
          <w:rFonts w:cs="Times New Roman"/>
          <w:szCs w:val="28"/>
        </w:rPr>
        <w:t>«Архивный фонд»;</w:t>
      </w:r>
    </w:p>
    <w:p w14:paraId="68544C66" w14:textId="74B1BCCE" w:rsidR="00C84232" w:rsidRDefault="00773A30" w:rsidP="00C84232">
      <w:pPr>
        <w:jc w:val="both"/>
        <w:rPr>
          <w:rFonts w:cs="Times New Roman"/>
          <w:szCs w:val="28"/>
        </w:rPr>
      </w:pPr>
      <w:r w:rsidRPr="00773A30">
        <w:rPr>
          <w:rFonts w:cs="Times New Roman"/>
          <w:szCs w:val="28"/>
        </w:rPr>
        <w:t xml:space="preserve">- </w:t>
      </w:r>
      <w:r w:rsidR="00C84232" w:rsidRPr="00C84232">
        <w:rPr>
          <w:rFonts w:cs="Times New Roman"/>
          <w:szCs w:val="28"/>
        </w:rPr>
        <w:t>государственная информационная система общего пользования "Интернет-портал архивно</w:t>
      </w:r>
      <w:r w:rsidR="00C84232">
        <w:rPr>
          <w:rFonts w:cs="Times New Roman"/>
          <w:szCs w:val="28"/>
        </w:rPr>
        <w:t>й сл</w:t>
      </w:r>
      <w:r w:rsidR="00DB1B16">
        <w:rPr>
          <w:rFonts w:cs="Times New Roman"/>
          <w:szCs w:val="28"/>
        </w:rPr>
        <w:t>ужбы Ярославской области";</w:t>
      </w:r>
    </w:p>
    <w:p w14:paraId="7533B839" w14:textId="77777777" w:rsidR="00773A30" w:rsidRPr="00773A30" w:rsidRDefault="00773A30" w:rsidP="00773A30">
      <w:pPr>
        <w:jc w:val="both"/>
        <w:rPr>
          <w:rFonts w:cs="Times New Roman"/>
          <w:szCs w:val="28"/>
        </w:rPr>
      </w:pPr>
      <w:r w:rsidRPr="00773A30">
        <w:rPr>
          <w:rFonts w:cs="Times New Roman"/>
          <w:szCs w:val="28"/>
        </w:rPr>
        <w:t>- мониторинг</w:t>
      </w:r>
      <w:r w:rsidRPr="00773A30">
        <w:t xml:space="preserve"> </w:t>
      </w:r>
      <w:r w:rsidRPr="00773A30">
        <w:rPr>
          <w:rFonts w:cs="Times New Roman"/>
          <w:szCs w:val="28"/>
        </w:rPr>
        <w:t xml:space="preserve">обеспечения сохранности архивных документов; </w:t>
      </w:r>
    </w:p>
    <w:p w14:paraId="7533B83A" w14:textId="77777777" w:rsidR="00773A30" w:rsidRPr="00773A30" w:rsidRDefault="00773A30" w:rsidP="00773A30">
      <w:pPr>
        <w:jc w:val="both"/>
        <w:rPr>
          <w:rFonts w:cs="Times New Roman"/>
          <w:szCs w:val="28"/>
        </w:rPr>
      </w:pPr>
      <w:r w:rsidRPr="00773A30">
        <w:rPr>
          <w:rFonts w:cs="Times New Roman"/>
          <w:szCs w:val="28"/>
        </w:rPr>
        <w:t>-</w:t>
      </w:r>
      <w:r w:rsidRPr="00773A30">
        <w:rPr>
          <w:rFonts w:eastAsiaTheme="minorHAnsi"/>
          <w:szCs w:val="28"/>
        </w:rPr>
        <w:t> </w:t>
      </w:r>
      <w:r w:rsidRPr="00773A30">
        <w:rPr>
          <w:rFonts w:cs="Times New Roman"/>
          <w:szCs w:val="28"/>
        </w:rPr>
        <w:t xml:space="preserve">ежегодно представляемые государственным и муниципальными архивами Ярославской области сведения о состоянии хранения документов </w:t>
      </w:r>
      <w:r w:rsidRPr="00773A30">
        <w:rPr>
          <w:rFonts w:cs="Times New Roman"/>
          <w:szCs w:val="28"/>
        </w:rPr>
        <w:lastRenderedPageBreak/>
        <w:t xml:space="preserve">в организациях </w:t>
      </w:r>
      <w:r w:rsidRPr="00773A30">
        <w:rPr>
          <w:rFonts w:eastAsiaTheme="minorHAnsi" w:cs="Times New Roman"/>
          <w:szCs w:val="28"/>
        </w:rPr>
        <w:t xml:space="preserve">– </w:t>
      </w:r>
      <w:r w:rsidRPr="00773A30">
        <w:rPr>
          <w:rFonts w:cs="Times New Roman"/>
          <w:szCs w:val="28"/>
        </w:rPr>
        <w:t>источниках комплектования по состоянию на 01 декабря текущего календарного года;</w:t>
      </w:r>
    </w:p>
    <w:p w14:paraId="7533B83B" w14:textId="77777777" w:rsidR="00773A30" w:rsidRPr="00773A30" w:rsidRDefault="00773A30" w:rsidP="00773A30">
      <w:pPr>
        <w:jc w:val="both"/>
        <w:rPr>
          <w:rFonts w:cs="Times New Roman"/>
          <w:szCs w:val="28"/>
        </w:rPr>
      </w:pPr>
      <w:r w:rsidRPr="00773A30">
        <w:rPr>
          <w:rFonts w:cs="Times New Roman"/>
          <w:szCs w:val="28"/>
        </w:rPr>
        <w:t>-</w:t>
      </w:r>
      <w:r w:rsidRPr="00773A30">
        <w:t> </w:t>
      </w:r>
      <w:r w:rsidRPr="00773A30">
        <w:rPr>
          <w:rFonts w:cs="Times New Roman"/>
          <w:szCs w:val="28"/>
        </w:rPr>
        <w:t xml:space="preserve">паспорта архивов организаций </w:t>
      </w:r>
      <w:r w:rsidRPr="00773A30">
        <w:rPr>
          <w:rFonts w:eastAsiaTheme="minorHAnsi" w:cs="Times New Roman"/>
          <w:szCs w:val="28"/>
        </w:rPr>
        <w:t xml:space="preserve">– </w:t>
      </w:r>
      <w:r w:rsidRPr="00773A30">
        <w:rPr>
          <w:rFonts w:cs="Times New Roman"/>
          <w:szCs w:val="28"/>
        </w:rPr>
        <w:t>источников комплектования;</w:t>
      </w:r>
    </w:p>
    <w:p w14:paraId="7533B83C" w14:textId="77777777" w:rsidR="00773A30" w:rsidRPr="00773A30" w:rsidRDefault="00773A30" w:rsidP="00773A30">
      <w:pPr>
        <w:jc w:val="both"/>
        <w:rPr>
          <w:rFonts w:cs="Times New Roman"/>
          <w:szCs w:val="28"/>
        </w:rPr>
      </w:pPr>
      <w:r w:rsidRPr="00773A30">
        <w:rPr>
          <w:rFonts w:cs="Times New Roman"/>
          <w:szCs w:val="28"/>
        </w:rPr>
        <w:t>-</w:t>
      </w:r>
      <w:r w:rsidRPr="00773A30">
        <w:rPr>
          <w:rFonts w:eastAsiaTheme="minorHAnsi"/>
          <w:szCs w:val="28"/>
        </w:rPr>
        <w:t> </w:t>
      </w:r>
      <w:r w:rsidRPr="00773A30">
        <w:rPr>
          <w:rFonts w:cs="Times New Roman"/>
          <w:szCs w:val="28"/>
        </w:rPr>
        <w:t>официальные сайты контролируемых лиц в информационно-телекоммуникационной сети «Интернет».</w:t>
      </w:r>
    </w:p>
    <w:p w14:paraId="7533B83D" w14:textId="24A5AC47" w:rsidR="00773A30" w:rsidRPr="00773A30" w:rsidRDefault="00773A30" w:rsidP="00773A30">
      <w:pPr>
        <w:jc w:val="both"/>
      </w:pPr>
      <w:r w:rsidRPr="00773A30">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w:t>
      </w:r>
      <w:r w:rsidRPr="00773A30">
        <w:rPr>
          <w:rFonts w:cs="Times New Roman"/>
          <w:szCs w:val="28"/>
        </w:rPr>
        <w:t xml:space="preserve">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00397633">
        <w:t>агентством</w:t>
      </w:r>
      <w:r w:rsidRPr="00773A30">
        <w:t xml:space="preserve"> могут </w:t>
      </w:r>
      <w:r w:rsidR="00DB1B16">
        <w:t>быть приняты следующие решения:</w:t>
      </w:r>
    </w:p>
    <w:p w14:paraId="7533B83E" w14:textId="77777777" w:rsidR="00773A30" w:rsidRPr="00773A30" w:rsidRDefault="00773A30" w:rsidP="00773A30">
      <w:pPr>
        <w:widowControl w:val="0"/>
        <w:spacing w:line="235" w:lineRule="auto"/>
        <w:contextualSpacing/>
        <w:jc w:val="both"/>
        <w:rPr>
          <w:szCs w:val="28"/>
        </w:rPr>
      </w:pPr>
      <w:r w:rsidRPr="00773A30">
        <w:rPr>
          <w:rFonts w:eastAsiaTheme="minorHAnsi"/>
          <w:szCs w:val="28"/>
        </w:rPr>
        <w:t xml:space="preserve">- о проведении внепланового контрольного (надзорного) мероприятия в соответствии со статьей 60 </w:t>
      </w:r>
      <w:r w:rsidRPr="00773A30">
        <w:rPr>
          <w:szCs w:val="28"/>
        </w:rPr>
        <w:t>Закона о контроле;</w:t>
      </w:r>
    </w:p>
    <w:p w14:paraId="7533B83F" w14:textId="77777777" w:rsidR="00773A30" w:rsidRPr="00773A30" w:rsidRDefault="00773A30" w:rsidP="00773A30">
      <w:pPr>
        <w:widowControl w:val="0"/>
        <w:spacing w:line="235" w:lineRule="auto"/>
        <w:contextualSpacing/>
        <w:jc w:val="both"/>
      </w:pPr>
      <w:r w:rsidRPr="00773A30">
        <w:rPr>
          <w:szCs w:val="28"/>
        </w:rPr>
        <w:t>-</w:t>
      </w:r>
      <w:r w:rsidRPr="00773A30">
        <w:rPr>
          <w:rFonts w:eastAsiaTheme="minorHAnsi"/>
          <w:szCs w:val="28"/>
        </w:rPr>
        <w:t xml:space="preserve"> об объявлении предостережения.</w:t>
      </w:r>
    </w:p>
    <w:p w14:paraId="7533B840" w14:textId="5ED53776"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4.12. При проведении контрольных (надзорных) мероприятий должностными лицами </w:t>
      </w:r>
      <w:r w:rsidR="00425C47">
        <w:rPr>
          <w:rFonts w:eastAsiaTheme="minorHAnsi" w:cs="Times New Roman"/>
          <w:szCs w:val="28"/>
        </w:rPr>
        <w:t>агентства</w:t>
      </w:r>
      <w:r w:rsidRPr="00773A30">
        <w:rPr>
          <w:rFonts w:eastAsiaTheme="minorHAnsi" w:cs="Times New Roman"/>
          <w:szCs w:val="28"/>
        </w:rPr>
        <w:t xml:space="preserve"> могут использоваться фотосъемка, аудиозапись и видеозапись в целях фиксации доказательств нарушений обязательных требований. Решение об осуществлении фотосъемки, аудиозаписи и видеозаписи для фиксации доказательств выявленных нарушений обязательных требований принимается должностными лицами </w:t>
      </w:r>
      <w:r w:rsidR="0083436A" w:rsidRPr="00DB1B16">
        <w:rPr>
          <w:rFonts w:eastAsiaTheme="minorHAnsi" w:cs="Times New Roman"/>
          <w:szCs w:val="28"/>
        </w:rPr>
        <w:t>агентства</w:t>
      </w:r>
      <w:r w:rsidRPr="00DB1B16">
        <w:rPr>
          <w:rFonts w:eastAsiaTheme="minorHAnsi" w:cs="Times New Roman"/>
          <w:szCs w:val="28"/>
        </w:rPr>
        <w:t xml:space="preserve"> самостоятельно при производстве осмотра, опроса, получении</w:t>
      </w:r>
      <w:r w:rsidRPr="00773A30">
        <w:rPr>
          <w:rFonts w:eastAsiaTheme="minorHAnsi" w:cs="Times New Roman"/>
          <w:szCs w:val="28"/>
        </w:rPr>
        <w:t xml:space="preserve"> письменных объяс</w:t>
      </w:r>
      <w:r w:rsidR="00DB1B16">
        <w:rPr>
          <w:rFonts w:eastAsiaTheme="minorHAnsi" w:cs="Times New Roman"/>
          <w:szCs w:val="28"/>
        </w:rPr>
        <w:t>нений, истребовании документов.</w:t>
      </w:r>
    </w:p>
    <w:p w14:paraId="7533B84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Аудиозапись и (или) видеозапись осуществляются открыто с уведомлением вслух в начале и в конце записи о дате, месте, времени начала и окончания осуществления записи.</w:t>
      </w:r>
    </w:p>
    <w:p w14:paraId="7533B84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Зафиксированные с помощью фотосъемки, аудиозаписи и видеозаписи доказательства выявленных нарушений обязательных требований оформляются приложением к акту контрольного (надзорного) мероприятия.</w:t>
      </w:r>
    </w:p>
    <w:p w14:paraId="7533B843"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14:paraId="7533B844"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Информация о проведении фотосъемки, аудио- и видеозаписи отражается в акте контрольного (надзорного) мероприятия (далее – акт).</w:t>
      </w:r>
    </w:p>
    <w:p w14:paraId="7533B845" w14:textId="77777777" w:rsidR="00773A30" w:rsidRPr="00773A30" w:rsidRDefault="00773A30" w:rsidP="00773A30">
      <w:pPr>
        <w:autoSpaceDE w:val="0"/>
        <w:autoSpaceDN w:val="0"/>
        <w:adjustRightInd w:val="0"/>
        <w:jc w:val="both"/>
        <w:rPr>
          <w:rFonts w:eastAsiaTheme="minorHAnsi" w:cs="Times New Roman"/>
          <w:szCs w:val="28"/>
        </w:rPr>
      </w:pPr>
    </w:p>
    <w:p w14:paraId="7533B846" w14:textId="77777777" w:rsidR="00773A30" w:rsidRPr="00773A30" w:rsidRDefault="00773A30" w:rsidP="00773A30">
      <w:pPr>
        <w:keepNext/>
        <w:autoSpaceDE w:val="0"/>
        <w:autoSpaceDN w:val="0"/>
        <w:adjustRightInd w:val="0"/>
        <w:ind w:firstLine="0"/>
        <w:jc w:val="center"/>
        <w:rPr>
          <w:rFonts w:eastAsiaTheme="minorHAnsi" w:cs="Times New Roman"/>
          <w:szCs w:val="28"/>
        </w:rPr>
      </w:pPr>
      <w:r w:rsidRPr="00773A30">
        <w:rPr>
          <w:rFonts w:eastAsiaTheme="minorHAnsi" w:cs="Times New Roman"/>
          <w:szCs w:val="28"/>
        </w:rPr>
        <w:t>5. Результаты контрольного (надзорного) мероприятия</w:t>
      </w:r>
    </w:p>
    <w:p w14:paraId="7533B847" w14:textId="77777777" w:rsidR="00773A30" w:rsidRPr="00773A30" w:rsidRDefault="00773A30" w:rsidP="00773A30">
      <w:pPr>
        <w:autoSpaceDE w:val="0"/>
        <w:autoSpaceDN w:val="0"/>
        <w:adjustRightInd w:val="0"/>
        <w:jc w:val="both"/>
        <w:rPr>
          <w:rFonts w:eastAsiaTheme="minorHAnsi" w:cs="Times New Roman"/>
          <w:szCs w:val="28"/>
        </w:rPr>
      </w:pPr>
    </w:p>
    <w:p w14:paraId="23E5052F" w14:textId="77777777" w:rsidR="00471A98" w:rsidRPr="00A27C2D" w:rsidRDefault="00471A98" w:rsidP="00471A98">
      <w:pPr>
        <w:keepNext/>
        <w:jc w:val="both"/>
        <w:rPr>
          <w:szCs w:val="28"/>
        </w:rPr>
      </w:pPr>
      <w:r w:rsidRPr="00A27C2D">
        <w:rPr>
          <w:szCs w:val="28"/>
        </w:rPr>
        <w:t>5.1. По окончании проведения контро</w:t>
      </w:r>
      <w:r>
        <w:rPr>
          <w:szCs w:val="28"/>
        </w:rPr>
        <w:t xml:space="preserve">льного (надзорного) мероприятия </w:t>
      </w:r>
      <w:r w:rsidRPr="00A27C2D">
        <w:rPr>
          <w:szCs w:val="28"/>
        </w:rPr>
        <w:t>составляется акт по типовой форме, утвержденной приказом Минэкономразвития от 31.03.2021 №</w:t>
      </w:r>
      <w:r>
        <w:rPr>
          <w:szCs w:val="28"/>
        </w:rPr>
        <w:t xml:space="preserve"> </w:t>
      </w:r>
      <w:r w:rsidRPr="00A27C2D">
        <w:rPr>
          <w:szCs w:val="28"/>
        </w:rPr>
        <w:t xml:space="preserve">151.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w:t>
      </w:r>
      <w:r>
        <w:rPr>
          <w:szCs w:val="28"/>
        </w:rPr>
        <w:t xml:space="preserve">какой </w:t>
      </w:r>
      <w:r w:rsidRPr="00A27C2D">
        <w:rPr>
          <w:szCs w:val="28"/>
        </w:rPr>
        <w:t xml:space="preserve">его структурной </w:t>
      </w:r>
      <w:r w:rsidRPr="00A27C2D">
        <w:rPr>
          <w:szCs w:val="28"/>
        </w:rPr>
        <w:lastRenderedPageBreak/>
        <w:t xml:space="preserve">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(надзорного) мероприятия проверочные листы, приобщаются к акту. </w:t>
      </w:r>
    </w:p>
    <w:p w14:paraId="2404A608" w14:textId="77777777" w:rsidR="00471A98" w:rsidRPr="00A27C2D" w:rsidRDefault="00471A98" w:rsidP="00471A98">
      <w:pPr>
        <w:jc w:val="both"/>
        <w:rPr>
          <w:szCs w:val="28"/>
        </w:rPr>
      </w:pPr>
      <w:r w:rsidRPr="00A27C2D">
        <w:rPr>
          <w:szCs w:val="28"/>
        </w:rPr>
        <w:t xml:space="preserve">Оформление акта производится на месте проведения контрольного (надзорного) мероприятия в день окончания проведения такого мероприятия. </w:t>
      </w:r>
    </w:p>
    <w:p w14:paraId="61623F18" w14:textId="77777777" w:rsidR="00471A98" w:rsidRPr="00773A30" w:rsidRDefault="00471A98" w:rsidP="00471A98">
      <w:pPr>
        <w:autoSpaceDE w:val="0"/>
        <w:autoSpaceDN w:val="0"/>
        <w:adjustRightInd w:val="0"/>
        <w:jc w:val="both"/>
        <w:rPr>
          <w:rFonts w:eastAsiaTheme="minorHAnsi" w:cs="Times New Roman"/>
          <w:szCs w:val="28"/>
        </w:rPr>
      </w:pPr>
      <w:r w:rsidRPr="00A27C2D">
        <w:rPr>
          <w:rFonts w:eastAsiaTheme="minorHAnsi" w:cs="Times New Roman"/>
          <w:szCs w:val="28"/>
        </w:rPr>
        <w:t>5.2.</w:t>
      </w:r>
      <w:r>
        <w:rPr>
          <w:rFonts w:eastAsiaTheme="minorHAnsi" w:cs="Times New Roman"/>
          <w:szCs w:val="28"/>
        </w:rPr>
        <w:t xml:space="preserve"> </w:t>
      </w:r>
      <w:r w:rsidRPr="00773A30">
        <w:rPr>
          <w:rFonts w:eastAsiaTheme="minorHAnsi" w:cs="Times New Roman"/>
          <w:szCs w:val="28"/>
        </w:rPr>
        <w:t>Акт, составленный по результатам контрольного (надзорного)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14:paraId="111B72C8" w14:textId="77777777" w:rsidR="00471A98" w:rsidRPr="00A27C2D" w:rsidRDefault="00471A98" w:rsidP="00471A98">
      <w:pPr>
        <w:autoSpaceDE w:val="0"/>
        <w:autoSpaceDN w:val="0"/>
        <w:adjustRightInd w:val="0"/>
        <w:jc w:val="both"/>
        <w:rPr>
          <w:rFonts w:eastAsiaTheme="minorHAnsi" w:cs="Times New Roman"/>
          <w:szCs w:val="28"/>
        </w:rPr>
      </w:pPr>
      <w:r w:rsidRPr="00A27C2D">
        <w:rPr>
          <w:rFonts w:eastAsiaTheme="minorHAnsi" w:cs="Times New Roman"/>
          <w:szCs w:val="28"/>
        </w:rPr>
        <w:t xml:space="preserve">5.3. Ознакомление контролируемого лица или его представителя с содержанием акта производится на месте проведения контрольного (надзорного) мероприятия. </w:t>
      </w:r>
    </w:p>
    <w:p w14:paraId="650F2E2F" w14:textId="1EF9AD33" w:rsidR="00471A98" w:rsidRPr="00A27C2D" w:rsidRDefault="0083436A" w:rsidP="00471A98">
      <w:pPr>
        <w:autoSpaceDE w:val="0"/>
        <w:autoSpaceDN w:val="0"/>
        <w:adjustRightInd w:val="0"/>
        <w:jc w:val="both"/>
        <w:rPr>
          <w:rFonts w:eastAsiaTheme="minorHAnsi" w:cs="Times New Roman"/>
          <w:szCs w:val="28"/>
        </w:rPr>
      </w:pPr>
      <w:r w:rsidRPr="00DB1B16">
        <w:rPr>
          <w:rFonts w:eastAsiaTheme="minorHAnsi" w:cs="Times New Roman"/>
          <w:szCs w:val="28"/>
        </w:rPr>
        <w:t>Агентство</w:t>
      </w:r>
      <w:r w:rsidR="00471A98" w:rsidRPr="00DB1B16">
        <w:rPr>
          <w:rFonts w:eastAsiaTheme="minorHAnsi" w:cs="Times New Roman"/>
          <w:szCs w:val="28"/>
        </w:rPr>
        <w:t xml:space="preserve"> направляет акт контролируемому лицу в случаях и в порядке,</w:t>
      </w:r>
      <w:r w:rsidR="00471A98" w:rsidRPr="00A27C2D">
        <w:rPr>
          <w:rFonts w:eastAsiaTheme="minorHAnsi" w:cs="Times New Roman"/>
          <w:szCs w:val="28"/>
        </w:rPr>
        <w:t xml:space="preserve"> установленн</w:t>
      </w:r>
      <w:r w:rsidR="00471A98">
        <w:rPr>
          <w:rFonts w:eastAsiaTheme="minorHAnsi" w:cs="Times New Roman"/>
          <w:szCs w:val="28"/>
        </w:rPr>
        <w:t>ых</w:t>
      </w:r>
      <w:r w:rsidR="00471A98" w:rsidRPr="00A27C2D">
        <w:rPr>
          <w:rFonts w:eastAsiaTheme="minorHAnsi" w:cs="Times New Roman"/>
          <w:szCs w:val="28"/>
        </w:rPr>
        <w:t xml:space="preserve"> </w:t>
      </w:r>
      <w:r w:rsidR="00471A98">
        <w:rPr>
          <w:rFonts w:eastAsiaTheme="minorHAnsi" w:cs="Times New Roman"/>
          <w:szCs w:val="28"/>
        </w:rPr>
        <w:t>Законом о контроле</w:t>
      </w:r>
      <w:r w:rsidR="00DB1B16">
        <w:rPr>
          <w:rFonts w:eastAsiaTheme="minorHAnsi" w:cs="Times New Roman"/>
          <w:szCs w:val="28"/>
        </w:rPr>
        <w:t>.</w:t>
      </w:r>
    </w:p>
    <w:p w14:paraId="126B9E83" w14:textId="77777777" w:rsidR="00471A98" w:rsidRPr="00A27C2D" w:rsidRDefault="00471A98" w:rsidP="00471A98">
      <w:pPr>
        <w:autoSpaceDE w:val="0"/>
        <w:autoSpaceDN w:val="0"/>
        <w:adjustRightInd w:val="0"/>
        <w:jc w:val="both"/>
        <w:rPr>
          <w:rFonts w:eastAsiaTheme="minorHAnsi" w:cs="Times New Roman"/>
          <w:szCs w:val="28"/>
        </w:rPr>
      </w:pPr>
      <w:r w:rsidRPr="00A27C2D">
        <w:rPr>
          <w:rFonts w:eastAsiaTheme="minorHAnsi" w:cs="Times New Roman"/>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45ACCE79" w14:textId="77777777" w:rsidR="00471A98" w:rsidRPr="00C1552D" w:rsidRDefault="00471A98" w:rsidP="00471A98">
      <w:pPr>
        <w:autoSpaceDE w:val="0"/>
        <w:autoSpaceDN w:val="0"/>
        <w:adjustRightInd w:val="0"/>
        <w:jc w:val="both"/>
        <w:rPr>
          <w:rFonts w:eastAsiaTheme="minorHAnsi" w:cs="Times New Roman"/>
          <w:szCs w:val="28"/>
        </w:rPr>
      </w:pPr>
      <w:r w:rsidRPr="00A27C2D">
        <w:rPr>
          <w:rFonts w:eastAsiaTheme="minorHAnsi" w:cs="Times New Roman"/>
          <w:szCs w:val="28"/>
        </w:rPr>
        <w:t xml:space="preserve">В случае невозможности составления акта на месте проведения контрольного (надзорного) мероприятия контролируемое лицо не подписывает акт и считается получившим акт в случае его размещения в ЕРКНМ и получения таким лицом уведомления об этом в порядке, предусмотренном пунктом 2 части 5 статьи 21 </w:t>
      </w:r>
      <w:r>
        <w:rPr>
          <w:rFonts w:eastAsiaTheme="minorHAnsi" w:cs="Times New Roman"/>
          <w:szCs w:val="28"/>
        </w:rPr>
        <w:t>Закона о контроле</w:t>
      </w:r>
      <w:r w:rsidRPr="00A27C2D">
        <w:rPr>
          <w:rFonts w:eastAsiaTheme="minorHAnsi" w:cs="Times New Roman"/>
          <w:szCs w:val="28"/>
        </w:rPr>
        <w:t>.</w:t>
      </w:r>
    </w:p>
    <w:p w14:paraId="1179CB5B" w14:textId="5909AB41" w:rsidR="00471A98" w:rsidRPr="00773A30" w:rsidRDefault="00471A98" w:rsidP="00471A98">
      <w:pPr>
        <w:tabs>
          <w:tab w:val="left" w:pos="851"/>
        </w:tabs>
        <w:jc w:val="both"/>
        <w:rPr>
          <w:rFonts w:cs="Times New Roman"/>
          <w:szCs w:val="28"/>
        </w:rPr>
      </w:pPr>
      <w:r>
        <w:rPr>
          <w:rFonts w:eastAsiaTheme="minorHAnsi" w:cs="Times New Roman"/>
          <w:szCs w:val="28"/>
        </w:rPr>
        <w:t>5.4.</w:t>
      </w:r>
      <w:r w:rsidRPr="00773A30">
        <w:rPr>
          <w:rFonts w:eastAsiaTheme="minorHAnsi" w:cs="Times New Roman"/>
          <w:szCs w:val="28"/>
        </w:rPr>
        <w:t xml:space="preserve"> В случае выявления при проведении контрольного (надзорного) мероприятия нарушений обязательных требований </w:t>
      </w:r>
      <w:r>
        <w:rPr>
          <w:rFonts w:eastAsiaTheme="minorHAnsi" w:cs="Times New Roman"/>
          <w:szCs w:val="28"/>
        </w:rPr>
        <w:t>контролируемым лицом</w:t>
      </w:r>
      <w:r>
        <w:rPr>
          <w:rFonts w:cs="Times New Roman"/>
          <w:szCs w:val="28"/>
        </w:rPr>
        <w:t xml:space="preserve"> </w:t>
      </w:r>
      <w:r w:rsidR="00440B05">
        <w:rPr>
          <w:rFonts w:cs="Times New Roman"/>
          <w:szCs w:val="28"/>
        </w:rPr>
        <w:t>агентство</w:t>
      </w:r>
      <w:r w:rsidRPr="00773A30">
        <w:rPr>
          <w:rFonts w:cs="Times New Roman"/>
          <w:szCs w:val="28"/>
        </w:rPr>
        <w:t xml:space="preserve"> в пределах полномочий, предусмотренных законодательством Российской Федерации, обязано:</w:t>
      </w:r>
    </w:p>
    <w:p w14:paraId="087B1BE8" w14:textId="62FBCAC2" w:rsidR="00471A98" w:rsidRPr="00773A30" w:rsidRDefault="00471A98" w:rsidP="00471A98">
      <w:pPr>
        <w:shd w:val="clear" w:color="auto" w:fill="FFFFFF"/>
        <w:tabs>
          <w:tab w:val="left" w:pos="851"/>
        </w:tabs>
        <w:jc w:val="both"/>
        <w:rPr>
          <w:rFonts w:cs="Times New Roman"/>
          <w:szCs w:val="28"/>
          <w:lang w:eastAsia="ru-RU"/>
        </w:rPr>
      </w:pPr>
      <w:r w:rsidRPr="00773A30">
        <w:rPr>
          <w:rFonts w:cs="Times New Roman"/>
          <w:szCs w:val="28"/>
          <w:lang w:eastAsia="ru-RU"/>
        </w:rPr>
        <w:t>- выдать контролируемому лицу после оформления акта</w:t>
      </w:r>
      <w:r>
        <w:rPr>
          <w:rFonts w:cs="Times New Roman"/>
          <w:szCs w:val="28"/>
          <w:lang w:eastAsia="ru-RU"/>
        </w:rPr>
        <w:t xml:space="preserve"> п</w:t>
      </w:r>
      <w:r w:rsidRPr="00592E95">
        <w:rPr>
          <w:rFonts w:cs="Times New Roman"/>
          <w:szCs w:val="28"/>
          <w:lang w:eastAsia="ru-RU"/>
        </w:rPr>
        <w:t xml:space="preserve">редписание </w:t>
      </w:r>
      <w:r w:rsidRPr="00773A30">
        <w:rPr>
          <w:rFonts w:cs="Times New Roman"/>
          <w:szCs w:val="28"/>
          <w:lang w:eastAsia="ru-RU"/>
        </w:rPr>
        <w:t>с указанием разумных сроков устранения выявленных нарушений</w:t>
      </w:r>
      <w:r>
        <w:rPr>
          <w:rFonts w:cs="Times New Roman"/>
          <w:szCs w:val="28"/>
          <w:lang w:eastAsia="ru-RU"/>
        </w:rPr>
        <w:t xml:space="preserve"> </w:t>
      </w:r>
      <w:r w:rsidRPr="00A27C2D">
        <w:rPr>
          <w:rFonts w:cs="Times New Roman"/>
          <w:szCs w:val="28"/>
          <w:lang w:eastAsia="ru-RU"/>
        </w:rPr>
        <w:t>обязательных требований</w:t>
      </w:r>
      <w:r w:rsidRPr="00773A30">
        <w:rPr>
          <w:rFonts w:cs="Times New Roman"/>
          <w:szCs w:val="28"/>
          <w:lang w:eastAsia="ru-RU"/>
        </w:rPr>
        <w:t>;</w:t>
      </w:r>
    </w:p>
    <w:p w14:paraId="7533B853" w14:textId="77777777" w:rsidR="00471A98" w:rsidRPr="00773A30" w:rsidRDefault="00471A98" w:rsidP="00471A98">
      <w:pPr>
        <w:shd w:val="clear" w:color="auto" w:fill="FFFFFF"/>
        <w:tabs>
          <w:tab w:val="left" w:pos="851"/>
        </w:tabs>
        <w:jc w:val="both"/>
        <w:rPr>
          <w:rFonts w:cs="Times New Roman"/>
          <w:szCs w:val="28"/>
          <w:lang w:eastAsia="ru-RU"/>
        </w:rPr>
      </w:pPr>
      <w:r w:rsidRPr="00773A30">
        <w:rPr>
          <w:rFonts w:cs="Times New Roman"/>
          <w:szCs w:val="28"/>
          <w:lang w:eastAsia="ru-RU"/>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w:t>
      </w:r>
      <w:r w:rsidRPr="00773A30">
        <w:rPr>
          <w:rFonts w:cs="Times New Roman"/>
          <w:szCs w:val="28"/>
          <w:lang w:eastAsia="ru-RU"/>
        </w:rPr>
        <w:lastRenderedPageBreak/>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533B854" w14:textId="77777777" w:rsidR="00471A98" w:rsidRPr="00773A30" w:rsidRDefault="00471A98" w:rsidP="00471A98">
      <w:pPr>
        <w:autoSpaceDE w:val="0"/>
        <w:autoSpaceDN w:val="0"/>
        <w:adjustRightInd w:val="0"/>
        <w:contextualSpacing/>
        <w:jc w:val="both"/>
        <w:rPr>
          <w:szCs w:val="28"/>
        </w:rPr>
      </w:pPr>
      <w:r w:rsidRPr="00773A30">
        <w:rPr>
          <w:szCs w:val="28"/>
        </w:rPr>
        <w:t>- при выявлении в ходе контрольного (надзорного) мероприятия признаков преступления направлять соответствующую информацию в государственный орган в соответствии с компетенцией;</w:t>
      </w:r>
    </w:p>
    <w:p w14:paraId="7533B855" w14:textId="77777777" w:rsidR="00471A98" w:rsidRPr="00773A30" w:rsidRDefault="00471A98" w:rsidP="00471A98">
      <w:pPr>
        <w:autoSpaceDE w:val="0"/>
        <w:autoSpaceDN w:val="0"/>
        <w:adjustRightInd w:val="0"/>
        <w:jc w:val="both"/>
        <w:rPr>
          <w:rFonts w:eastAsiaTheme="minorHAnsi"/>
          <w:szCs w:val="28"/>
        </w:rPr>
      </w:pPr>
      <w:r w:rsidRPr="00773A30">
        <w:rPr>
          <w:szCs w:val="28"/>
        </w:rPr>
        <w:t>- составлять протоколы</w:t>
      </w:r>
      <w:r w:rsidRPr="00773A30">
        <w:rPr>
          <w:rFonts w:eastAsiaTheme="minorHAnsi"/>
          <w:szCs w:val="28"/>
        </w:rPr>
        <w:t xml:space="preserve"> об административных правонарушениях, предусмотренных статьей 13.20, частью 2 статьи 13.25 Кодекса Российской Федерации об административных правонарушениях,</w:t>
      </w:r>
      <w:r w:rsidRPr="00773A30">
        <w:rPr>
          <w:rFonts w:eastAsiaTheme="minorHAnsi" w:cs="Times New Roman"/>
          <w:szCs w:val="28"/>
        </w:rPr>
        <w:t xml:space="preserve"> и направлять материалы дел об административных правонарушениях в суд</w:t>
      </w:r>
      <w:r w:rsidRPr="00773A30">
        <w:rPr>
          <w:rFonts w:eastAsiaTheme="minorHAnsi"/>
          <w:szCs w:val="28"/>
        </w:rPr>
        <w:t xml:space="preserve">; </w:t>
      </w:r>
    </w:p>
    <w:p w14:paraId="7533B856" w14:textId="77777777" w:rsidR="00471A98" w:rsidRPr="00C52BB2" w:rsidRDefault="00471A98" w:rsidP="00471A98">
      <w:pPr>
        <w:autoSpaceDE w:val="0"/>
        <w:autoSpaceDN w:val="0"/>
        <w:adjustRightInd w:val="0"/>
        <w:ind w:firstLine="708"/>
        <w:jc w:val="both"/>
        <w:rPr>
          <w:rFonts w:eastAsiaTheme="minorHAnsi"/>
          <w:bCs/>
          <w:spacing w:val="-2"/>
          <w:szCs w:val="28"/>
        </w:rPr>
      </w:pPr>
      <w:r w:rsidRPr="00773A30">
        <w:rPr>
          <w:rFonts w:eastAsiaTheme="minorHAnsi"/>
          <w:spacing w:val="-2"/>
          <w:szCs w:val="28"/>
        </w:rPr>
        <w:t xml:space="preserve">- возбуждать дела об административных правонарушениях, предусмотренных </w:t>
      </w:r>
      <w:hyperlink r:id="rId15" w:history="1">
        <w:r w:rsidRPr="00773A30">
          <w:rPr>
            <w:rFonts w:eastAsiaTheme="minorHAnsi" w:cs="Times New Roman"/>
            <w:spacing w:val="-2"/>
            <w:szCs w:val="28"/>
          </w:rPr>
          <w:t>частью 1 статьи 19.4</w:t>
        </w:r>
      </w:hyperlink>
      <w:r w:rsidRPr="00773A30">
        <w:rPr>
          <w:rFonts w:eastAsiaTheme="minorHAnsi" w:cs="Times New Roman"/>
          <w:spacing w:val="-2"/>
          <w:szCs w:val="28"/>
        </w:rPr>
        <w:t xml:space="preserve">, </w:t>
      </w:r>
      <w:r w:rsidRPr="00B84E89">
        <w:rPr>
          <w:rFonts w:cs="Times New Roman"/>
          <w:szCs w:val="28"/>
        </w:rPr>
        <w:t>статьей 19.4</w:t>
      </w:r>
      <w:r>
        <w:rPr>
          <w:rFonts w:cs="Times New Roman"/>
          <w:szCs w:val="28"/>
          <w:vertAlign w:val="superscript"/>
        </w:rPr>
        <w:t>1</w:t>
      </w:r>
      <w:r w:rsidRPr="00B84E89">
        <w:rPr>
          <w:rFonts w:cs="Times New Roman"/>
          <w:szCs w:val="28"/>
        </w:rPr>
        <w:t>,</w:t>
      </w:r>
      <w:r>
        <w:t xml:space="preserve"> </w:t>
      </w:r>
      <w:hyperlink r:id="rId16" w:history="1">
        <w:r w:rsidRPr="00773A30">
          <w:rPr>
            <w:rFonts w:eastAsiaTheme="minorHAnsi" w:cs="Times New Roman"/>
            <w:spacing w:val="-2"/>
            <w:szCs w:val="28"/>
          </w:rPr>
          <w:t>частью 1 статьи</w:t>
        </w:r>
        <w:r>
          <w:rPr>
            <w:rFonts w:eastAsiaTheme="minorHAnsi" w:cs="Times New Roman"/>
            <w:spacing w:val="-2"/>
            <w:szCs w:val="28"/>
          </w:rPr>
          <w:t> </w:t>
        </w:r>
        <w:r w:rsidRPr="00773A30">
          <w:rPr>
            <w:rFonts w:eastAsiaTheme="minorHAnsi" w:cs="Times New Roman"/>
            <w:spacing w:val="-2"/>
            <w:szCs w:val="28"/>
          </w:rPr>
          <w:t>19.5</w:t>
        </w:r>
      </w:hyperlink>
      <w:r w:rsidRPr="00773A30">
        <w:rPr>
          <w:rFonts w:eastAsiaTheme="minorHAnsi" w:cs="Times New Roman"/>
          <w:spacing w:val="-2"/>
          <w:szCs w:val="28"/>
        </w:rPr>
        <w:t xml:space="preserve">, </w:t>
      </w:r>
      <w:hyperlink r:id="rId17" w:history="1">
        <w:r w:rsidRPr="00C52BB2">
          <w:rPr>
            <w:rFonts w:eastAsiaTheme="minorHAnsi" w:cs="Times New Roman"/>
            <w:spacing w:val="-2"/>
            <w:szCs w:val="28"/>
          </w:rPr>
          <w:t>статьями</w:t>
        </w:r>
        <w:r>
          <w:rPr>
            <w:rFonts w:eastAsiaTheme="minorHAnsi" w:cs="Times New Roman"/>
            <w:spacing w:val="-2"/>
            <w:szCs w:val="28"/>
          </w:rPr>
          <w:t> </w:t>
        </w:r>
        <w:r w:rsidRPr="00C52BB2">
          <w:rPr>
            <w:rFonts w:eastAsiaTheme="minorHAnsi" w:cs="Times New Roman"/>
            <w:spacing w:val="-2"/>
            <w:szCs w:val="28"/>
          </w:rPr>
          <w:t>19.6</w:t>
        </w:r>
      </w:hyperlink>
      <w:r w:rsidRPr="00C52BB2">
        <w:rPr>
          <w:rFonts w:eastAsiaTheme="minorHAnsi" w:cs="Times New Roman"/>
          <w:spacing w:val="-2"/>
          <w:szCs w:val="28"/>
        </w:rPr>
        <w:t xml:space="preserve">, </w:t>
      </w:r>
      <w:hyperlink r:id="rId18" w:history="1">
        <w:r w:rsidRPr="00C52BB2">
          <w:rPr>
            <w:rFonts w:eastAsiaTheme="minorHAnsi" w:cs="Times New Roman"/>
            <w:spacing w:val="-2"/>
            <w:szCs w:val="28"/>
          </w:rPr>
          <w:t>19.7</w:t>
        </w:r>
      </w:hyperlink>
      <w:r w:rsidRPr="00C52BB2">
        <w:rPr>
          <w:rFonts w:eastAsiaTheme="minorHAnsi" w:cs="Times New Roman"/>
          <w:spacing w:val="-2"/>
          <w:szCs w:val="28"/>
        </w:rPr>
        <w:t xml:space="preserve"> </w:t>
      </w:r>
      <w:r w:rsidRPr="00C52BB2">
        <w:rPr>
          <w:rFonts w:eastAsiaTheme="minorHAnsi"/>
          <w:spacing w:val="-2"/>
          <w:szCs w:val="28"/>
        </w:rPr>
        <w:t>Кодекса Российской Федерации об а</w:t>
      </w:r>
      <w:r>
        <w:rPr>
          <w:rFonts w:eastAsiaTheme="minorHAnsi"/>
          <w:spacing w:val="-2"/>
          <w:szCs w:val="28"/>
        </w:rPr>
        <w:t>дминистративных правонарушениях;</w:t>
      </w:r>
      <w:r w:rsidRPr="00C52BB2">
        <w:rPr>
          <w:rFonts w:eastAsiaTheme="minorHAnsi"/>
          <w:bCs/>
          <w:spacing w:val="-2"/>
          <w:szCs w:val="28"/>
        </w:rPr>
        <w:t xml:space="preserve"> </w:t>
      </w:r>
    </w:p>
    <w:p w14:paraId="7533B857" w14:textId="77777777" w:rsidR="00471A98" w:rsidRPr="00773A30" w:rsidRDefault="00471A98" w:rsidP="00471A98">
      <w:pPr>
        <w:widowControl w:val="0"/>
        <w:contextualSpacing/>
        <w:jc w:val="both"/>
        <w:rPr>
          <w:szCs w:val="28"/>
        </w:rPr>
      </w:pPr>
      <w:r w:rsidRPr="00773A30">
        <w:rPr>
          <w:rFonts w:eastAsiaTheme="minorHAnsi"/>
          <w:bCs/>
          <w:szCs w:val="28"/>
        </w:rPr>
        <w:t>-</w:t>
      </w:r>
      <w:r w:rsidRPr="00773A30">
        <w:rPr>
          <w:szCs w:val="28"/>
        </w:rPr>
        <w:t xml:space="preserve"> принимать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7533B858" w14:textId="77777777" w:rsidR="00471A98" w:rsidRPr="00773A30" w:rsidRDefault="00471A98" w:rsidP="00471A98">
      <w:pPr>
        <w:shd w:val="clear" w:color="auto" w:fill="FFFFFF"/>
        <w:tabs>
          <w:tab w:val="left" w:pos="851"/>
        </w:tabs>
        <w:jc w:val="both"/>
        <w:rPr>
          <w:rFonts w:cs="Times New Roman"/>
          <w:szCs w:val="28"/>
          <w:lang w:eastAsia="ru-RU"/>
        </w:rPr>
      </w:pPr>
      <w:r w:rsidRPr="00773A30">
        <w:rPr>
          <w:rFonts w:cs="Times New Roman"/>
          <w:szCs w:val="28"/>
          <w:lang w:eastAsia="ru-RU"/>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7533B859" w14:textId="77777777" w:rsidR="00471A98" w:rsidRPr="00A27C2D" w:rsidRDefault="00471A98" w:rsidP="00471A98">
      <w:pPr>
        <w:autoSpaceDE w:val="0"/>
        <w:autoSpaceDN w:val="0"/>
        <w:adjustRightInd w:val="0"/>
        <w:jc w:val="both"/>
        <w:rPr>
          <w:rFonts w:eastAsiaTheme="minorHAnsi" w:cs="Times New Roman"/>
          <w:szCs w:val="28"/>
        </w:rPr>
      </w:pPr>
      <w:r w:rsidRPr="00A27C2D">
        <w:rPr>
          <w:rFonts w:eastAsiaTheme="minorHAnsi" w:cs="Times New Roman"/>
          <w:szCs w:val="28"/>
        </w:rPr>
        <w:t xml:space="preserve">5.5. Предписание </w:t>
      </w:r>
      <w:r>
        <w:rPr>
          <w:rFonts w:eastAsiaTheme="minorHAnsi" w:cs="Times New Roman"/>
          <w:szCs w:val="28"/>
        </w:rPr>
        <w:t xml:space="preserve">по форме согласно приложению 2 к Положению </w:t>
      </w:r>
      <w:r w:rsidRPr="00A27C2D">
        <w:rPr>
          <w:rFonts w:eastAsiaTheme="minorHAnsi" w:cs="Times New Roman"/>
          <w:szCs w:val="28"/>
        </w:rPr>
        <w:t xml:space="preserve">оформляется в соответствии с требованиями </w:t>
      </w:r>
      <w:r>
        <w:rPr>
          <w:rFonts w:eastAsiaTheme="minorHAnsi" w:cs="Times New Roman"/>
          <w:szCs w:val="28"/>
        </w:rPr>
        <w:t>Закона о контроле</w:t>
      </w:r>
      <w:r w:rsidRPr="00A27C2D">
        <w:rPr>
          <w:rFonts w:eastAsiaTheme="minorHAnsi" w:cs="Times New Roman"/>
          <w:szCs w:val="28"/>
        </w:rPr>
        <w:t>.</w:t>
      </w:r>
    </w:p>
    <w:p w14:paraId="27EDF46F" w14:textId="3B0752D1" w:rsidR="00471A98" w:rsidRPr="00471A98" w:rsidRDefault="00471A98" w:rsidP="00471A98">
      <w:pPr>
        <w:autoSpaceDE w:val="0"/>
        <w:autoSpaceDN w:val="0"/>
        <w:adjustRightInd w:val="0"/>
        <w:jc w:val="both"/>
        <w:rPr>
          <w:rFonts w:eastAsiaTheme="minorHAnsi"/>
          <w:szCs w:val="28"/>
        </w:rPr>
      </w:pPr>
      <w:r w:rsidRPr="00A27C2D">
        <w:rPr>
          <w:rFonts w:eastAsiaTheme="minorHAnsi"/>
          <w:szCs w:val="28"/>
        </w:rPr>
        <w:t>5.6. В случае, если контролируемое лицо является государственным или муниципальным учреждением, предписание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контролируемому лицу копия такого предписания направляется органу, осуществляющему функции и полномочия учредителя контролируемого лица.</w:t>
      </w:r>
    </w:p>
    <w:p w14:paraId="3CF4FB2B" w14:textId="7E6B8DA9" w:rsidR="00471A98" w:rsidRDefault="00471A98" w:rsidP="00773A30">
      <w:pPr>
        <w:autoSpaceDE w:val="0"/>
        <w:autoSpaceDN w:val="0"/>
        <w:adjustRightInd w:val="0"/>
        <w:jc w:val="both"/>
        <w:rPr>
          <w:rFonts w:eastAsiaTheme="minorHAnsi" w:cs="Times New Roman"/>
          <w:szCs w:val="28"/>
        </w:rPr>
      </w:pPr>
    </w:p>
    <w:p w14:paraId="7F2675BD" w14:textId="77777777" w:rsidR="00471A98" w:rsidRPr="00773A30" w:rsidRDefault="00471A98" w:rsidP="00773A30">
      <w:pPr>
        <w:autoSpaceDE w:val="0"/>
        <w:autoSpaceDN w:val="0"/>
        <w:adjustRightInd w:val="0"/>
        <w:jc w:val="both"/>
        <w:rPr>
          <w:rFonts w:eastAsiaTheme="minorHAnsi" w:cs="Times New Roman"/>
          <w:szCs w:val="28"/>
        </w:rPr>
      </w:pPr>
    </w:p>
    <w:p w14:paraId="7533B86B" w14:textId="5D89E4F2" w:rsidR="00773A30" w:rsidRDefault="00773A30" w:rsidP="00773A30">
      <w:pPr>
        <w:autoSpaceDE w:val="0"/>
        <w:autoSpaceDN w:val="0"/>
        <w:adjustRightInd w:val="0"/>
        <w:ind w:firstLine="0"/>
        <w:jc w:val="center"/>
        <w:rPr>
          <w:rFonts w:eastAsiaTheme="minorHAnsi" w:cs="Times New Roman"/>
          <w:szCs w:val="28"/>
        </w:rPr>
      </w:pPr>
      <w:r w:rsidRPr="00773A30">
        <w:rPr>
          <w:rFonts w:eastAsiaTheme="minorHAnsi" w:cs="Times New Roman"/>
          <w:szCs w:val="28"/>
        </w:rPr>
        <w:t xml:space="preserve">6. Обжалование решений </w:t>
      </w:r>
      <w:r w:rsidR="004D3431">
        <w:rPr>
          <w:rFonts w:eastAsiaTheme="minorHAnsi" w:cs="Times New Roman"/>
          <w:szCs w:val="28"/>
        </w:rPr>
        <w:t>агентства</w:t>
      </w:r>
      <w:r w:rsidRPr="00773A30">
        <w:rPr>
          <w:rFonts w:eastAsiaTheme="minorHAnsi" w:cs="Times New Roman"/>
          <w:szCs w:val="28"/>
        </w:rPr>
        <w:t xml:space="preserve">, действий (бездействия) должностных </w:t>
      </w:r>
      <w:r w:rsidRPr="00DB1B16">
        <w:rPr>
          <w:rFonts w:eastAsiaTheme="minorHAnsi" w:cs="Times New Roman"/>
          <w:szCs w:val="28"/>
        </w:rPr>
        <w:t xml:space="preserve">лиц </w:t>
      </w:r>
      <w:r w:rsidR="0083436A" w:rsidRPr="00DB1B16">
        <w:rPr>
          <w:rFonts w:eastAsiaTheme="minorHAnsi" w:cs="Times New Roman"/>
          <w:szCs w:val="28"/>
        </w:rPr>
        <w:t>агентства</w:t>
      </w:r>
    </w:p>
    <w:p w14:paraId="7533B86C" w14:textId="77777777" w:rsidR="00773A30" w:rsidRPr="00773A30" w:rsidRDefault="00773A30" w:rsidP="00773A30">
      <w:pPr>
        <w:autoSpaceDE w:val="0"/>
        <w:autoSpaceDN w:val="0"/>
        <w:adjustRightInd w:val="0"/>
        <w:ind w:firstLine="540"/>
        <w:jc w:val="both"/>
        <w:rPr>
          <w:rFonts w:eastAsiaTheme="minorHAnsi" w:cs="Times New Roman"/>
          <w:szCs w:val="28"/>
        </w:rPr>
      </w:pPr>
    </w:p>
    <w:p w14:paraId="34898E4D" w14:textId="54F5A697" w:rsidR="00EB7E64" w:rsidRPr="00EB7E64" w:rsidRDefault="00773A30" w:rsidP="00EB7E64">
      <w:pPr>
        <w:autoSpaceDE w:val="0"/>
        <w:autoSpaceDN w:val="0"/>
        <w:adjustRightInd w:val="0"/>
        <w:jc w:val="both"/>
        <w:rPr>
          <w:rFonts w:eastAsiaTheme="minorHAnsi" w:cs="Times New Roman"/>
          <w:szCs w:val="28"/>
        </w:rPr>
      </w:pPr>
      <w:r w:rsidRPr="00773A30">
        <w:rPr>
          <w:rFonts w:eastAsiaTheme="minorHAnsi" w:cs="Times New Roman"/>
          <w:szCs w:val="28"/>
        </w:rPr>
        <w:t xml:space="preserve">6.1. </w:t>
      </w:r>
      <w:r w:rsidR="00EB7E64" w:rsidRPr="00EB7E64">
        <w:rPr>
          <w:rFonts w:eastAsiaTheme="minorHAnsi" w:cs="Times New Roman"/>
          <w:szCs w:val="28"/>
        </w:rPr>
        <w:t xml:space="preserve">Контролируемые лица, права и интересы которых, по их мнению, были непосредственно нарушены при осуществлении </w:t>
      </w:r>
      <w:r w:rsidR="00002D15">
        <w:rPr>
          <w:rFonts w:eastAsiaTheme="minorHAnsi" w:cs="Times New Roman"/>
          <w:szCs w:val="28"/>
        </w:rPr>
        <w:t>агентством</w:t>
      </w:r>
      <w:r w:rsidR="00EB7E64" w:rsidRPr="00EB7E64">
        <w:rPr>
          <w:rFonts w:eastAsiaTheme="minorHAnsi" w:cs="Times New Roman"/>
          <w:szCs w:val="28"/>
        </w:rPr>
        <w:t xml:space="preserve"> контроля в сфере архивного дела, имеют право на досудебное обжалование:</w:t>
      </w:r>
    </w:p>
    <w:p w14:paraId="1C24E788" w14:textId="77777777"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t>- решений о проведении контрольных (надзорных) мероприятий и обязательных профилактических визитов;</w:t>
      </w:r>
    </w:p>
    <w:p w14:paraId="4ED311CA" w14:textId="77777777"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lastRenderedPageBreak/>
        <w:t>- актов контрольных (надзорных) мероприятий и обязательных профилактических визитов, предписаний;</w:t>
      </w:r>
    </w:p>
    <w:p w14:paraId="125E53DE" w14:textId="24346319"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t xml:space="preserve">- действий (бездействия) должностных лиц </w:t>
      </w:r>
      <w:r w:rsidR="00386FD0">
        <w:rPr>
          <w:rFonts w:eastAsiaTheme="minorHAnsi" w:cs="Times New Roman"/>
          <w:szCs w:val="28"/>
        </w:rPr>
        <w:t>агентства</w:t>
      </w:r>
      <w:r w:rsidRPr="00EB7E64">
        <w:rPr>
          <w:rFonts w:eastAsiaTheme="minorHAnsi" w:cs="Times New Roman"/>
          <w:szCs w:val="28"/>
        </w:rPr>
        <w:t xml:space="preserve"> в рамках контрольных (надзорных) мероприятий и обязательных профилактических визитов;</w:t>
      </w:r>
    </w:p>
    <w:p w14:paraId="47C42B30" w14:textId="77777777"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t>- решений об отнесении объектов контроля к соответствующей категории риска;</w:t>
      </w:r>
    </w:p>
    <w:p w14:paraId="4BB9AB7A" w14:textId="77777777"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t>- решений об отказе в проведении обязательных профилактических визитов по заявлениям контролируемых лиц;</w:t>
      </w:r>
    </w:p>
    <w:p w14:paraId="2CF43566" w14:textId="059EAE77" w:rsidR="00EB7E64" w:rsidRPr="00EB7E64" w:rsidRDefault="00EB7E64" w:rsidP="00EB7E64">
      <w:pPr>
        <w:autoSpaceDE w:val="0"/>
        <w:autoSpaceDN w:val="0"/>
        <w:adjustRightInd w:val="0"/>
        <w:jc w:val="both"/>
        <w:rPr>
          <w:rFonts w:eastAsiaTheme="minorHAnsi" w:cs="Times New Roman"/>
          <w:szCs w:val="28"/>
        </w:rPr>
      </w:pPr>
      <w:r w:rsidRPr="00EB7E64">
        <w:rPr>
          <w:rFonts w:eastAsiaTheme="minorHAnsi" w:cs="Times New Roman"/>
          <w:szCs w:val="28"/>
        </w:rPr>
        <w:t xml:space="preserve">- иных решений, принимаемых </w:t>
      </w:r>
      <w:r w:rsidR="00D73575">
        <w:rPr>
          <w:rFonts w:eastAsiaTheme="minorHAnsi" w:cs="Times New Roman"/>
          <w:szCs w:val="28"/>
        </w:rPr>
        <w:t>агентством</w:t>
      </w:r>
      <w:r w:rsidRPr="00EB7E64">
        <w:rPr>
          <w:rFonts w:eastAsiaTheme="minorHAnsi" w:cs="Times New Roman"/>
          <w:szCs w:val="28"/>
        </w:rPr>
        <w:t xml:space="preserve"> по итогам профилактических и (или) контрольных (надзорных) мероприятий в отношении контролируемых лиц или объектов контроля.</w:t>
      </w:r>
    </w:p>
    <w:p w14:paraId="07D19483" w14:textId="14BD99A7" w:rsidR="00EB7E64" w:rsidRPr="00773A30" w:rsidRDefault="00EB7E64" w:rsidP="00AD1035">
      <w:pPr>
        <w:autoSpaceDE w:val="0"/>
        <w:autoSpaceDN w:val="0"/>
        <w:adjustRightInd w:val="0"/>
        <w:jc w:val="both"/>
        <w:rPr>
          <w:rFonts w:eastAsiaTheme="minorHAnsi" w:cs="Times New Roman"/>
          <w:szCs w:val="28"/>
        </w:rPr>
      </w:pPr>
      <w:r w:rsidRPr="00EB7E64">
        <w:rPr>
          <w:rFonts w:eastAsiaTheme="minorHAnsi" w:cs="Times New Roman"/>
          <w:szCs w:val="28"/>
        </w:rPr>
        <w:t xml:space="preserve">Судебное обжалование решений </w:t>
      </w:r>
      <w:r w:rsidR="00D73575">
        <w:rPr>
          <w:rFonts w:eastAsiaTheme="minorHAnsi" w:cs="Times New Roman"/>
          <w:szCs w:val="28"/>
        </w:rPr>
        <w:t>агентства</w:t>
      </w:r>
      <w:r w:rsidRPr="00EB7E64">
        <w:rPr>
          <w:rFonts w:eastAsiaTheme="minorHAnsi" w:cs="Times New Roman"/>
          <w:szCs w:val="28"/>
        </w:rPr>
        <w:t>,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w:t>
      </w:r>
      <w:r>
        <w:rPr>
          <w:rFonts w:eastAsiaTheme="minorHAnsi" w:cs="Times New Roman"/>
          <w:szCs w:val="28"/>
        </w:rPr>
        <w:t>дпринимате</w:t>
      </w:r>
      <w:r w:rsidR="00DB1B16">
        <w:rPr>
          <w:rFonts w:eastAsiaTheme="minorHAnsi" w:cs="Times New Roman"/>
          <w:szCs w:val="28"/>
        </w:rPr>
        <w:t>льской деятельности.</w:t>
      </w:r>
    </w:p>
    <w:p w14:paraId="53E94F42" w14:textId="77777777" w:rsidR="00AC074A" w:rsidRPr="00AC074A" w:rsidRDefault="00773A30" w:rsidP="00AC074A">
      <w:pPr>
        <w:widowControl w:val="0"/>
        <w:spacing w:line="235" w:lineRule="auto"/>
        <w:contextualSpacing/>
        <w:jc w:val="both"/>
        <w:rPr>
          <w:rFonts w:eastAsiaTheme="minorHAnsi" w:cs="Times New Roman"/>
          <w:szCs w:val="28"/>
        </w:rPr>
      </w:pPr>
      <w:bookmarkStart w:id="2" w:name="Par2"/>
      <w:bookmarkEnd w:id="2"/>
      <w:r w:rsidRPr="00773A30">
        <w:rPr>
          <w:rFonts w:eastAsiaTheme="minorHAnsi" w:cs="Times New Roman"/>
          <w:szCs w:val="28"/>
        </w:rPr>
        <w:t xml:space="preserve">6.2. </w:t>
      </w:r>
      <w:r w:rsidR="00AC074A" w:rsidRPr="00AC074A">
        <w:rPr>
          <w:rFonts w:eastAsiaTheme="minorHAnsi" w:cs="Times New Roman"/>
          <w:szCs w:val="28"/>
        </w:rPr>
        <w:t>Жалоба рассматривается:</w:t>
      </w:r>
    </w:p>
    <w:p w14:paraId="3892790F" w14:textId="77777777" w:rsidR="00AC074A" w:rsidRPr="00AC074A" w:rsidRDefault="00AC074A" w:rsidP="00AC074A">
      <w:pPr>
        <w:widowControl w:val="0"/>
        <w:spacing w:line="235" w:lineRule="auto"/>
        <w:contextualSpacing/>
        <w:jc w:val="both"/>
        <w:rPr>
          <w:rFonts w:eastAsiaTheme="minorHAnsi" w:cs="Times New Roman"/>
          <w:szCs w:val="28"/>
        </w:rPr>
      </w:pPr>
      <w:r w:rsidRPr="00AC074A">
        <w:rPr>
          <w:rFonts w:eastAsiaTheme="minorHAnsi" w:cs="Times New Roman"/>
          <w:szCs w:val="28"/>
        </w:rPr>
        <w:t>- в отношении решений и действий (бездействия) должностных лиц агентства ‒ руководителем агентства;</w:t>
      </w:r>
    </w:p>
    <w:p w14:paraId="537F4120" w14:textId="0AB05DE1" w:rsidR="00AC074A" w:rsidRDefault="00AC074A" w:rsidP="00AC074A">
      <w:pPr>
        <w:widowControl w:val="0"/>
        <w:spacing w:line="235" w:lineRule="auto"/>
        <w:contextualSpacing/>
        <w:jc w:val="both"/>
        <w:rPr>
          <w:rFonts w:eastAsiaTheme="minorHAnsi" w:cs="Times New Roman"/>
          <w:szCs w:val="28"/>
        </w:rPr>
      </w:pPr>
      <w:r w:rsidRPr="00AC074A">
        <w:rPr>
          <w:rFonts w:eastAsiaTheme="minorHAnsi" w:cs="Times New Roman"/>
          <w:szCs w:val="28"/>
        </w:rPr>
        <w:t>- в отношении решений и действий (бездействия) руководителя агентства ‒ вице-губернатором области.</w:t>
      </w:r>
    </w:p>
    <w:p w14:paraId="7533B875" w14:textId="2B0E2D06" w:rsidR="00773A30" w:rsidRPr="00773A30" w:rsidRDefault="00773A30" w:rsidP="00773A30">
      <w:pPr>
        <w:widowControl w:val="0"/>
        <w:spacing w:line="235" w:lineRule="auto"/>
        <w:contextualSpacing/>
        <w:jc w:val="both"/>
        <w:rPr>
          <w:szCs w:val="28"/>
        </w:rPr>
      </w:pPr>
      <w:r w:rsidRPr="00773A30">
        <w:rPr>
          <w:rFonts w:eastAsiaTheme="minorHAnsi" w:cs="Times New Roman"/>
          <w:szCs w:val="28"/>
        </w:rPr>
        <w:t xml:space="preserve">6.3. Контролируемое лицо подает жалобу в электронном виде с использованием </w:t>
      </w:r>
      <w:r w:rsidR="001C7C2D">
        <w:rPr>
          <w:rFonts w:eastAsiaTheme="minorHAnsi" w:cs="Times New Roman"/>
          <w:szCs w:val="28"/>
        </w:rPr>
        <w:t>Единого портала</w:t>
      </w:r>
      <w:r w:rsidRPr="00773A30">
        <w:rPr>
          <w:rFonts w:eastAsiaTheme="minorHAnsi" w:cs="Times New Roman"/>
          <w:szCs w:val="28"/>
        </w:rPr>
        <w:t xml:space="preserve">, </w:t>
      </w:r>
      <w:r w:rsidRPr="00773A30">
        <w:rPr>
          <w:rFonts w:eastAsiaTheme="minorHAnsi"/>
          <w:szCs w:val="28"/>
        </w:rPr>
        <w:t xml:space="preserve">за исключением случая, предусмотренного </w:t>
      </w:r>
      <w:hyperlink r:id="rId19" w:history="1">
        <w:r w:rsidRPr="00773A30">
          <w:rPr>
            <w:rFonts w:eastAsiaTheme="minorHAnsi"/>
            <w:szCs w:val="28"/>
          </w:rPr>
          <w:t>частью 1.1</w:t>
        </w:r>
      </w:hyperlink>
      <w:r w:rsidRPr="00773A30">
        <w:rPr>
          <w:rFonts w:eastAsiaTheme="minorHAnsi"/>
          <w:szCs w:val="28"/>
        </w:rPr>
        <w:t xml:space="preserve"> статьи 40 Закона о контроле</w:t>
      </w:r>
      <w:r w:rsidRPr="00773A30">
        <w:rPr>
          <w:szCs w:val="28"/>
        </w:rPr>
        <w:t>, в уполномоченный на рассмотрение жалобы орган.</w:t>
      </w:r>
    </w:p>
    <w:p w14:paraId="7533B876"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w:t>
      </w:r>
    </w:p>
    <w:p w14:paraId="7533B87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При подаче жалобы организацией жалоба подписывается усиленной квалифицированной электронной подписью.</w:t>
      </w:r>
    </w:p>
    <w:p w14:paraId="7533B878"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7533B879" w14:textId="26F62536" w:rsidR="00773A30" w:rsidRPr="00773A30" w:rsidRDefault="00773A30" w:rsidP="00773A30">
      <w:pPr>
        <w:autoSpaceDE w:val="0"/>
        <w:autoSpaceDN w:val="0"/>
        <w:adjustRightInd w:val="0"/>
        <w:jc w:val="both"/>
        <w:rPr>
          <w:rFonts w:eastAsiaTheme="minorHAnsi" w:cs="Times New Roman"/>
          <w:szCs w:val="28"/>
        </w:rPr>
      </w:pPr>
      <w:bookmarkStart w:id="3" w:name="Par6"/>
      <w:bookmarkEnd w:id="3"/>
      <w:r w:rsidRPr="00773A30">
        <w:rPr>
          <w:rFonts w:eastAsiaTheme="minorHAnsi" w:cs="Times New Roman"/>
          <w:szCs w:val="28"/>
        </w:rPr>
        <w:t xml:space="preserve">6.4. Жалоба на решения </w:t>
      </w:r>
      <w:r w:rsidR="00793651">
        <w:rPr>
          <w:rFonts w:eastAsiaTheme="minorHAnsi" w:cs="Times New Roman"/>
          <w:szCs w:val="28"/>
        </w:rPr>
        <w:t>агентства</w:t>
      </w:r>
      <w:r w:rsidRPr="00773A30">
        <w:rPr>
          <w:rFonts w:eastAsiaTheme="minorHAnsi" w:cs="Times New Roman"/>
          <w:szCs w:val="28"/>
        </w:rPr>
        <w:t xml:space="preserve">, действия (бездействие) должностных лиц </w:t>
      </w:r>
      <w:r w:rsidR="00AB2566">
        <w:rPr>
          <w:rFonts w:eastAsiaTheme="minorHAnsi" w:cs="Times New Roman"/>
          <w:szCs w:val="28"/>
        </w:rPr>
        <w:t xml:space="preserve">агентства </w:t>
      </w:r>
      <w:r w:rsidRPr="00773A30">
        <w:rPr>
          <w:rFonts w:eastAsiaTheme="minorHAnsi" w:cs="Times New Roman"/>
          <w:szCs w:val="28"/>
        </w:rPr>
        <w:t>может быть подана в течение 30 календарных дней со дня, когда контролируемое лицо узнало или должно было узнать о нарушении своих прав.</w:t>
      </w:r>
    </w:p>
    <w:p w14:paraId="7533B87A" w14:textId="376DC2CA" w:rsidR="00773A30" w:rsidRPr="00773A30" w:rsidRDefault="00773A30" w:rsidP="00773A30">
      <w:pPr>
        <w:autoSpaceDE w:val="0"/>
        <w:autoSpaceDN w:val="0"/>
        <w:adjustRightInd w:val="0"/>
        <w:jc w:val="both"/>
        <w:rPr>
          <w:rFonts w:eastAsiaTheme="minorHAnsi" w:cs="Times New Roman"/>
          <w:szCs w:val="28"/>
        </w:rPr>
      </w:pPr>
      <w:bookmarkStart w:id="4" w:name="Par7"/>
      <w:bookmarkEnd w:id="4"/>
      <w:r w:rsidRPr="00773A30">
        <w:rPr>
          <w:rFonts w:eastAsiaTheme="minorHAnsi" w:cs="Times New Roman"/>
          <w:szCs w:val="28"/>
        </w:rPr>
        <w:t xml:space="preserve">6.5. Жалоба на предписание, выданное </w:t>
      </w:r>
      <w:r w:rsidR="00787506">
        <w:rPr>
          <w:rFonts w:eastAsiaTheme="minorHAnsi" w:cs="Times New Roman"/>
          <w:szCs w:val="28"/>
        </w:rPr>
        <w:t>агентством</w:t>
      </w:r>
      <w:r w:rsidRPr="00773A30">
        <w:rPr>
          <w:rFonts w:eastAsiaTheme="minorHAnsi" w:cs="Times New Roman"/>
          <w:szCs w:val="28"/>
        </w:rPr>
        <w:t>, может быть подана в течение 10 рабочих дней с момента получения контролируемым лицом предписания.</w:t>
      </w:r>
    </w:p>
    <w:p w14:paraId="7533B87B" w14:textId="458537C8"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9D5675">
        <w:rPr>
          <w:rFonts w:eastAsiaTheme="minorHAnsi" w:cs="Times New Roman"/>
          <w:szCs w:val="28"/>
        </w:rPr>
        <w:t>агентством</w:t>
      </w:r>
      <w:r w:rsidRPr="00773A30">
        <w:rPr>
          <w:rFonts w:eastAsiaTheme="minorHAnsi" w:cs="Times New Roman"/>
          <w:szCs w:val="28"/>
        </w:rPr>
        <w:t>.</w:t>
      </w:r>
    </w:p>
    <w:p w14:paraId="7533B87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lastRenderedPageBreak/>
        <w:t>Лицо, подавшее жалобу, до принятия в отношении жалобы решения может отозвать жалобу. При этом повторное направление жалобы по тем же основаниям не допускается.</w:t>
      </w:r>
    </w:p>
    <w:p w14:paraId="7533B87D" w14:textId="031DBC5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Жалоба может содержать ходатайство о приостановлении исполнения обжалуемого решения </w:t>
      </w:r>
      <w:r w:rsidR="00137A55">
        <w:rPr>
          <w:rFonts w:eastAsiaTheme="minorHAnsi" w:cs="Times New Roman"/>
          <w:szCs w:val="28"/>
        </w:rPr>
        <w:t>агентства</w:t>
      </w:r>
      <w:r w:rsidRPr="00773A30">
        <w:rPr>
          <w:rFonts w:eastAsiaTheme="minorHAnsi" w:cs="Times New Roman"/>
          <w:szCs w:val="28"/>
        </w:rPr>
        <w:t>.</w:t>
      </w:r>
    </w:p>
    <w:p w14:paraId="7533B87E" w14:textId="1C5033F6"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6.6. </w:t>
      </w:r>
      <w:r w:rsidR="00F620AF">
        <w:rPr>
          <w:rFonts w:eastAsiaTheme="minorHAnsi" w:cs="Times New Roman"/>
          <w:szCs w:val="28"/>
        </w:rPr>
        <w:t>Агентство</w:t>
      </w:r>
      <w:r w:rsidRPr="00773A30">
        <w:rPr>
          <w:rFonts w:eastAsiaTheme="minorHAnsi" w:cs="Times New Roman"/>
          <w:szCs w:val="28"/>
        </w:rPr>
        <w:t xml:space="preserve"> в срок не позднее 2 рабочих дней со дня регистрации жалобы принимает решение:</w:t>
      </w:r>
    </w:p>
    <w:p w14:paraId="7533B87F" w14:textId="358D3FC8"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 приостановлении исполнения обжалуемого решения </w:t>
      </w:r>
      <w:r w:rsidR="00D74940">
        <w:rPr>
          <w:rFonts w:eastAsiaTheme="minorHAnsi" w:cs="Times New Roman"/>
          <w:szCs w:val="28"/>
        </w:rPr>
        <w:t>агентства</w:t>
      </w:r>
      <w:r w:rsidRPr="00773A30">
        <w:rPr>
          <w:rFonts w:eastAsiaTheme="minorHAnsi" w:cs="Times New Roman"/>
          <w:szCs w:val="28"/>
        </w:rPr>
        <w:t>;</w:t>
      </w:r>
    </w:p>
    <w:p w14:paraId="7533B880" w14:textId="5BA6B5A6"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об отказе в приостановлении исполнения обжалуемого решения </w:t>
      </w:r>
      <w:r w:rsidR="0083436A" w:rsidRPr="00DB1B16">
        <w:rPr>
          <w:rFonts w:eastAsiaTheme="minorHAnsi" w:cs="Times New Roman"/>
          <w:szCs w:val="28"/>
        </w:rPr>
        <w:t>агентства</w:t>
      </w:r>
      <w:r w:rsidRPr="00DB1B16">
        <w:rPr>
          <w:rFonts w:eastAsiaTheme="minorHAnsi" w:cs="Times New Roman"/>
          <w:szCs w:val="28"/>
        </w:rPr>
        <w:t>.</w:t>
      </w:r>
    </w:p>
    <w:p w14:paraId="7533B88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Информация о решении, указанном в данном пункте, направляется лицу, подавшему жалобу, в течение 1 рабочего дня с момента принятия решения.</w:t>
      </w:r>
    </w:p>
    <w:p w14:paraId="7533B882"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6.7. Жалоба должна содержать следующие сведения:</w:t>
      </w:r>
    </w:p>
    <w:p w14:paraId="7533B883" w14:textId="5C783F1B"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наименование </w:t>
      </w:r>
      <w:r w:rsidR="00BC1419">
        <w:rPr>
          <w:rFonts w:eastAsiaTheme="minorHAnsi" w:cs="Times New Roman"/>
          <w:szCs w:val="28"/>
        </w:rPr>
        <w:t>агентства</w:t>
      </w:r>
      <w:r w:rsidRPr="00773A30">
        <w:rPr>
          <w:rFonts w:eastAsiaTheme="minorHAnsi" w:cs="Times New Roman"/>
          <w:szCs w:val="28"/>
        </w:rPr>
        <w:t xml:space="preserve">, фамилия, имя, отчество (при наличии) должностного лица </w:t>
      </w:r>
      <w:r w:rsidR="00BC1419">
        <w:rPr>
          <w:rFonts w:eastAsiaTheme="minorHAnsi" w:cs="Times New Roman"/>
          <w:szCs w:val="28"/>
        </w:rPr>
        <w:t>агентства</w:t>
      </w:r>
      <w:r w:rsidRPr="00773A30">
        <w:rPr>
          <w:rFonts w:eastAsiaTheme="minorHAnsi" w:cs="Times New Roman"/>
          <w:szCs w:val="28"/>
        </w:rPr>
        <w:t>, решение и (или) действие (бездействие) которых обжалуются;</w:t>
      </w:r>
    </w:p>
    <w:p w14:paraId="7533B884"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 фамилия, имя, отчество (при наличии), сведения о месте жительства (месте осуществления деятельности) гражданина, либо наименование организации – заявителя, сведения о месте нахождения этой организации, либо реквизиты доверенности и фамилия,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7533B885" w14:textId="32D4B0C2"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сведения об обжалуемых решениях </w:t>
      </w:r>
      <w:r w:rsidR="00462094">
        <w:rPr>
          <w:rFonts w:eastAsiaTheme="minorHAnsi" w:cs="Times New Roman"/>
          <w:szCs w:val="28"/>
        </w:rPr>
        <w:t>агентства</w:t>
      </w:r>
      <w:r w:rsidRPr="00773A30">
        <w:rPr>
          <w:rFonts w:eastAsiaTheme="minorHAnsi" w:cs="Times New Roman"/>
          <w:szCs w:val="28"/>
        </w:rPr>
        <w:t xml:space="preserve"> и (или) действиях (бездействии) должностного лица </w:t>
      </w:r>
      <w:r w:rsidR="00462094">
        <w:rPr>
          <w:rFonts w:eastAsiaTheme="minorHAnsi" w:cs="Times New Roman"/>
          <w:szCs w:val="28"/>
        </w:rPr>
        <w:t>агентства</w:t>
      </w:r>
      <w:r w:rsidRPr="00773A30">
        <w:rPr>
          <w:rFonts w:eastAsiaTheme="minorHAnsi" w:cs="Times New Roman"/>
          <w:szCs w:val="28"/>
        </w:rPr>
        <w:t>, которые привели или могут привести к нарушению прав контролируемого лица, подавшего жалобу;</w:t>
      </w:r>
    </w:p>
    <w:p w14:paraId="7533B886" w14:textId="2B355212"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основания и доводы, на основании которых заявитель не согласен </w:t>
      </w:r>
      <w:r w:rsidRPr="00DB1B16">
        <w:rPr>
          <w:rFonts w:eastAsiaTheme="minorHAnsi" w:cs="Times New Roman"/>
          <w:szCs w:val="28"/>
        </w:rPr>
        <w:t xml:space="preserve">с решением </w:t>
      </w:r>
      <w:r w:rsidR="004823F4" w:rsidRPr="00DB1B16">
        <w:rPr>
          <w:rFonts w:eastAsiaTheme="minorHAnsi" w:cs="Times New Roman"/>
          <w:szCs w:val="28"/>
        </w:rPr>
        <w:t>агентства</w:t>
      </w:r>
      <w:r w:rsidRPr="00DB1B16">
        <w:rPr>
          <w:rFonts w:eastAsiaTheme="minorHAnsi" w:cs="Times New Roman"/>
          <w:szCs w:val="28"/>
        </w:rPr>
        <w:t xml:space="preserve"> и (или) действием (бездействием) должностного лица </w:t>
      </w:r>
      <w:r w:rsidR="00AB108D" w:rsidRPr="00DB1B16">
        <w:rPr>
          <w:rFonts w:eastAsiaTheme="minorHAnsi" w:cs="Times New Roman"/>
          <w:szCs w:val="28"/>
        </w:rPr>
        <w:t>агентства</w:t>
      </w:r>
      <w:r w:rsidRPr="00DB1B16">
        <w:rPr>
          <w:rFonts w:eastAsiaTheme="minorHAnsi" w:cs="Times New Roman"/>
          <w:szCs w:val="28"/>
        </w:rPr>
        <w:t>. Лицом, подающим жалобу, могут быть представлены документы</w:t>
      </w:r>
      <w:r w:rsidRPr="00773A30">
        <w:rPr>
          <w:rFonts w:eastAsiaTheme="minorHAnsi" w:cs="Times New Roman"/>
          <w:szCs w:val="28"/>
        </w:rPr>
        <w:t xml:space="preserve"> (при наличии), подтверждающие доводы, приведенные в жалобе, либо копии таких документов;</w:t>
      </w:r>
    </w:p>
    <w:p w14:paraId="7533B887"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требования лица, подавшего жалобу;</w:t>
      </w:r>
    </w:p>
    <w:p w14:paraId="39915BC9" w14:textId="5D882605" w:rsidR="00D64A77" w:rsidRDefault="00D64A77" w:rsidP="00D64A77">
      <w:pPr>
        <w:autoSpaceDE w:val="0"/>
        <w:autoSpaceDN w:val="0"/>
        <w:adjustRightInd w:val="0"/>
        <w:jc w:val="both"/>
        <w:rPr>
          <w:rFonts w:eastAsiaTheme="minorHAnsi" w:cs="Times New Roman"/>
          <w:szCs w:val="28"/>
        </w:rPr>
      </w:pPr>
      <w:r>
        <w:rPr>
          <w:rFonts w:eastAsiaTheme="minorHAnsi" w:cs="Times New Roman"/>
          <w:szCs w:val="28"/>
        </w:rPr>
        <w:t>-</w:t>
      </w:r>
      <w:r w:rsidRPr="00D64A77">
        <w:rPr>
          <w:rFonts w:eastAsiaTheme="minorHAnsi" w:cs="Times New Roman"/>
          <w:szCs w:val="28"/>
        </w:rPr>
        <w:t xml:space="preserve"> учетный номер контрольного (надзорного) мероприятия или обязательного профилактического визита, в отношении которых подается жалоба, в ЕРКНМ – в случае подачи жалобы по основаниям, предусмотренным абзацами вторым – четвертым пункта </w:t>
      </w:r>
      <w:r>
        <w:rPr>
          <w:rFonts w:eastAsiaTheme="minorHAnsi" w:cs="Times New Roman"/>
          <w:szCs w:val="28"/>
        </w:rPr>
        <w:t>6.1 данного раздела Положения;</w:t>
      </w:r>
    </w:p>
    <w:p w14:paraId="40E1D4E1" w14:textId="2C3DCFF8" w:rsidR="00B20FB8" w:rsidRPr="00773A30" w:rsidRDefault="00B20FB8" w:rsidP="00B20FB8">
      <w:pPr>
        <w:autoSpaceDE w:val="0"/>
        <w:autoSpaceDN w:val="0"/>
        <w:adjustRightInd w:val="0"/>
        <w:jc w:val="both"/>
        <w:rPr>
          <w:rFonts w:eastAsiaTheme="minorHAnsi" w:cs="Times New Roman"/>
          <w:szCs w:val="28"/>
        </w:rPr>
      </w:pPr>
      <w:r w:rsidRPr="00B20FB8">
        <w:rPr>
          <w:rFonts w:eastAsiaTheme="minorHAnsi" w:cs="Times New Roman"/>
          <w:szCs w:val="28"/>
        </w:rPr>
        <w:t>- учетный номер объекта контроля в ЕРВК – при обжаловании решения об отнесении объекта контроля к со</w:t>
      </w:r>
      <w:r>
        <w:rPr>
          <w:rFonts w:eastAsiaTheme="minorHAnsi" w:cs="Times New Roman"/>
          <w:szCs w:val="28"/>
        </w:rPr>
        <w:t>ответствующей категории риска.</w:t>
      </w:r>
    </w:p>
    <w:p w14:paraId="7533B88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6.8. Уполномоченный на рассмотрение жалобы орган принимает решение об отказе в рассмотрении жалобы в течение 5 рабочих дней с момента получения жалобы, если:</w:t>
      </w:r>
    </w:p>
    <w:p w14:paraId="7533B88A" w14:textId="77777777" w:rsidR="00773A30" w:rsidRPr="00773A30" w:rsidRDefault="00773A30" w:rsidP="00773A30">
      <w:pPr>
        <w:autoSpaceDE w:val="0"/>
        <w:autoSpaceDN w:val="0"/>
        <w:adjustRightInd w:val="0"/>
        <w:jc w:val="both"/>
        <w:rPr>
          <w:rFonts w:eastAsiaTheme="minorHAnsi" w:cs="Times New Roman"/>
          <w:spacing w:val="-2"/>
          <w:szCs w:val="28"/>
        </w:rPr>
      </w:pPr>
      <w:r w:rsidRPr="00773A30">
        <w:rPr>
          <w:rFonts w:eastAsiaTheme="minorHAnsi" w:cs="Times New Roman"/>
          <w:spacing w:val="-2"/>
          <w:szCs w:val="28"/>
        </w:rPr>
        <w:t>- жалоба подана после истечения сроков подачи жалобы, установленных пунктами 6.4 и 6.5 данного раздела Положения, и не содержит ходатайства о восстановлении пропущенного срока подачи жалобы;</w:t>
      </w:r>
    </w:p>
    <w:p w14:paraId="7533B88B"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lastRenderedPageBreak/>
        <w:t>- в удовлетворении ходатайства о восстановлении пропущенного срока подачи жалобы отказано;</w:t>
      </w:r>
    </w:p>
    <w:p w14:paraId="7533B88C"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до принятия решения в отношении жалобы от контролируемого лица, ее подавшего, поступило заявление об отзыве жалобы;</w:t>
      </w:r>
    </w:p>
    <w:p w14:paraId="7533B88D"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имеется решение суда по вопросам, поставленным в жалобе;</w:t>
      </w:r>
    </w:p>
    <w:p w14:paraId="7533B88E"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ранее в уполномоченный орган была подана другая жалоба от того же контролируемого лица по тем же основаниям;</w:t>
      </w:r>
    </w:p>
    <w:p w14:paraId="7533B88F" w14:textId="01CD9978"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жалоба содержит нецензурные либо оскорбительные выражения, угрозы жизни, здоровью и имуществу должностных лиц </w:t>
      </w:r>
      <w:r w:rsidR="00114E42">
        <w:rPr>
          <w:rFonts w:eastAsiaTheme="minorHAnsi" w:cs="Times New Roman"/>
          <w:szCs w:val="28"/>
        </w:rPr>
        <w:t>агентства</w:t>
      </w:r>
      <w:r w:rsidRPr="00773A30">
        <w:rPr>
          <w:rFonts w:eastAsiaTheme="minorHAnsi" w:cs="Times New Roman"/>
          <w:szCs w:val="28"/>
        </w:rPr>
        <w:t xml:space="preserve"> либо членов их семей;</w:t>
      </w:r>
    </w:p>
    <w:p w14:paraId="7533B890" w14:textId="77777777" w:rsidR="00773A30" w:rsidRPr="00773A30" w:rsidRDefault="00773A30" w:rsidP="00773A30">
      <w:pPr>
        <w:autoSpaceDE w:val="0"/>
        <w:autoSpaceDN w:val="0"/>
        <w:adjustRightInd w:val="0"/>
        <w:jc w:val="both"/>
        <w:rPr>
          <w:rFonts w:eastAsiaTheme="minorHAnsi" w:cs="Times New Roman"/>
          <w:spacing w:val="-2"/>
          <w:szCs w:val="28"/>
        </w:rPr>
      </w:pPr>
      <w:r w:rsidRPr="00773A30">
        <w:rPr>
          <w:rFonts w:eastAsiaTheme="minorHAnsi" w:cs="Times New Roman"/>
          <w:spacing w:val="-2"/>
          <w:szCs w:val="28"/>
        </w:rPr>
        <w:t>-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7533B891"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жалоба подана в ненадлежащий уполномоченный орган. </w:t>
      </w:r>
    </w:p>
    <w:p w14:paraId="7533B892" w14:textId="337A0821"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Отказ в рассмотрении жалобы по основаниям, указанным в абзацах четвертом – пятом данного пункта, не является результатом досудебного обжалования и не может служить основанием для судебного обжалования решений </w:t>
      </w:r>
      <w:r w:rsidR="00114E42">
        <w:rPr>
          <w:rFonts w:eastAsiaTheme="minorHAnsi" w:cs="Times New Roman"/>
          <w:szCs w:val="28"/>
        </w:rPr>
        <w:t>агентства</w:t>
      </w:r>
      <w:r w:rsidRPr="00773A30">
        <w:rPr>
          <w:rFonts w:eastAsiaTheme="minorHAnsi" w:cs="Times New Roman"/>
          <w:szCs w:val="28"/>
        </w:rPr>
        <w:t>, действий (бездействия) его должностных лиц.</w:t>
      </w:r>
    </w:p>
    <w:p w14:paraId="227969A0" w14:textId="77777777" w:rsidR="00DE24EB" w:rsidRPr="00DE24EB" w:rsidRDefault="00773A30" w:rsidP="00DE24EB">
      <w:pPr>
        <w:autoSpaceDE w:val="0"/>
        <w:autoSpaceDN w:val="0"/>
        <w:adjustRightInd w:val="0"/>
        <w:jc w:val="both"/>
        <w:rPr>
          <w:rFonts w:eastAsiaTheme="minorHAnsi" w:cs="Times New Roman"/>
          <w:szCs w:val="28"/>
        </w:rPr>
      </w:pPr>
      <w:r w:rsidRPr="00773A30">
        <w:rPr>
          <w:rFonts w:eastAsiaTheme="minorHAnsi" w:cs="Times New Roman"/>
          <w:szCs w:val="28"/>
        </w:rPr>
        <w:t xml:space="preserve">6.9. </w:t>
      </w:r>
      <w:r w:rsidR="00DE24EB" w:rsidRPr="00DE24EB">
        <w:rPr>
          <w:rFonts w:eastAsiaTheme="minorHAnsi" w:cs="Times New Roman"/>
          <w:szCs w:val="28"/>
        </w:rPr>
        <w:t>Жалоба подлежит рассмотрению уполномоченным органом в течение 15 рабочих дней со дня ее регистрации в подсистеме досудебного обжалования.</w:t>
      </w:r>
    </w:p>
    <w:p w14:paraId="772E1E73" w14:textId="55C9C6F6" w:rsidR="00DE24EB" w:rsidRPr="00773A30" w:rsidRDefault="00DE24EB" w:rsidP="00DE24EB">
      <w:pPr>
        <w:autoSpaceDE w:val="0"/>
        <w:autoSpaceDN w:val="0"/>
        <w:adjustRightInd w:val="0"/>
        <w:jc w:val="both"/>
        <w:rPr>
          <w:rFonts w:eastAsiaTheme="minorHAnsi" w:cs="Times New Roman"/>
          <w:szCs w:val="28"/>
        </w:rPr>
      </w:pPr>
      <w:r w:rsidRPr="00DE24EB">
        <w:rPr>
          <w:rFonts w:eastAsiaTheme="minorHAnsi" w:cs="Times New Roman"/>
          <w:szCs w:val="28"/>
        </w:rPr>
        <w:t xml:space="preserve">Жалоба контролируемого лица на решение об отнесении объектов контроля к соответствующей категории риска рассматривается в срок не </w:t>
      </w:r>
      <w:r w:rsidR="00DB1B16">
        <w:rPr>
          <w:rFonts w:eastAsiaTheme="minorHAnsi" w:cs="Times New Roman"/>
          <w:szCs w:val="28"/>
        </w:rPr>
        <w:t>более 5 рабочих дней.</w:t>
      </w:r>
    </w:p>
    <w:p w14:paraId="7533B895"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6.10. Не допускается запрашивать у контролируемого лица, подавшего жалобу, документы и информацию, которые находятся в распоряжении государственных органов, органов местного самоуправления либо подведомственных им организаций.</w:t>
      </w:r>
    </w:p>
    <w:p w14:paraId="7533B896"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Контролируемое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7533B897" w14:textId="77777777" w:rsidR="00773A30" w:rsidRPr="00773A30" w:rsidRDefault="00773A30" w:rsidP="00773A30">
      <w:pPr>
        <w:autoSpaceDE w:val="0"/>
        <w:autoSpaceDN w:val="0"/>
        <w:adjustRightInd w:val="0"/>
        <w:ind w:firstLine="708"/>
        <w:jc w:val="both"/>
        <w:rPr>
          <w:rFonts w:eastAsiaTheme="minorHAnsi" w:cs="Times New Roman"/>
          <w:szCs w:val="28"/>
        </w:rPr>
      </w:pPr>
      <w:r w:rsidRPr="00773A30">
        <w:rPr>
          <w:rFonts w:eastAsiaTheme="minorHAnsi" w:cs="Times New Roman"/>
          <w:szCs w:val="28"/>
        </w:rPr>
        <w:t>6.11. Уполномоченный на рассмотрение жалобы орган использует подсистему досудебного обжалования контрольной (надзорной) деятельности и обеспечивает передачу сведений о ходе рассмотрения жалобы в указанную подсистему.</w:t>
      </w:r>
    </w:p>
    <w:p w14:paraId="7533B898" w14:textId="77777777" w:rsidR="00773A30" w:rsidRPr="00773A30" w:rsidRDefault="00773A30" w:rsidP="00773A30">
      <w:pPr>
        <w:autoSpaceDE w:val="0"/>
        <w:autoSpaceDN w:val="0"/>
        <w:adjustRightInd w:val="0"/>
        <w:jc w:val="both"/>
        <w:rPr>
          <w:rFonts w:eastAsiaTheme="minorHAnsi" w:cs="Times New Roman"/>
          <w:szCs w:val="28"/>
        </w:rPr>
      </w:pPr>
      <w:bookmarkStart w:id="5" w:name="Par35"/>
      <w:bookmarkEnd w:id="5"/>
      <w:r w:rsidRPr="00773A30">
        <w:rPr>
          <w:rFonts w:eastAsiaTheme="minorHAnsi" w:cs="Times New Roman"/>
          <w:szCs w:val="28"/>
        </w:rPr>
        <w:t>6.12. По итогам рассмотрения жалобы уполномоченный на рассмотрение жалобы орган принимает одно из следующих решений:</w:t>
      </w:r>
    </w:p>
    <w:p w14:paraId="7533B899" w14:textId="77777777"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оставляет жалобу без удовлетворения;</w:t>
      </w:r>
    </w:p>
    <w:p w14:paraId="7533B89A" w14:textId="44A574C5"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отменяет решение </w:t>
      </w:r>
      <w:r w:rsidR="003C3EA3">
        <w:rPr>
          <w:rFonts w:eastAsiaTheme="minorHAnsi" w:cs="Times New Roman"/>
          <w:szCs w:val="28"/>
        </w:rPr>
        <w:t>агентства</w:t>
      </w:r>
      <w:r w:rsidR="00DB1B16">
        <w:rPr>
          <w:rFonts w:eastAsiaTheme="minorHAnsi" w:cs="Times New Roman"/>
          <w:szCs w:val="28"/>
        </w:rPr>
        <w:t xml:space="preserve"> полностью или частично;</w:t>
      </w:r>
    </w:p>
    <w:p w14:paraId="7533B89B" w14:textId="551CB5E4"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отменяет решение </w:t>
      </w:r>
      <w:r w:rsidR="003C3EA3">
        <w:rPr>
          <w:rFonts w:eastAsiaTheme="minorHAnsi" w:cs="Times New Roman"/>
          <w:szCs w:val="28"/>
        </w:rPr>
        <w:t>агентства</w:t>
      </w:r>
      <w:r w:rsidRPr="00773A30">
        <w:rPr>
          <w:rFonts w:eastAsiaTheme="minorHAnsi" w:cs="Times New Roman"/>
          <w:szCs w:val="28"/>
        </w:rPr>
        <w:t xml:space="preserve"> полностью и принимает новое решение;</w:t>
      </w:r>
    </w:p>
    <w:p w14:paraId="7533B89C" w14:textId="06BCE7E3"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 признает действия (бездействие) должностных лиц </w:t>
      </w:r>
      <w:r w:rsidR="003C3EA3">
        <w:rPr>
          <w:rFonts w:eastAsiaTheme="minorHAnsi" w:cs="Times New Roman"/>
          <w:szCs w:val="28"/>
        </w:rPr>
        <w:t xml:space="preserve">агентства </w:t>
      </w:r>
      <w:r w:rsidRPr="00773A30">
        <w:rPr>
          <w:rFonts w:eastAsiaTheme="minorHAnsi" w:cs="Times New Roman"/>
          <w:szCs w:val="28"/>
        </w:rPr>
        <w:t>незаконными и выносит решение по существу, в том числе об осуществлении при необходимости определенных действий.</w:t>
      </w:r>
    </w:p>
    <w:p w14:paraId="7533B89D" w14:textId="18189FB9" w:rsidR="00773A30" w:rsidRPr="00773A30" w:rsidRDefault="00773A30" w:rsidP="00773A30">
      <w:pPr>
        <w:autoSpaceDE w:val="0"/>
        <w:autoSpaceDN w:val="0"/>
        <w:adjustRightInd w:val="0"/>
        <w:jc w:val="both"/>
        <w:rPr>
          <w:rFonts w:eastAsiaTheme="minorHAnsi" w:cs="Times New Roman"/>
          <w:szCs w:val="28"/>
        </w:rPr>
      </w:pPr>
      <w:r w:rsidRPr="00773A30">
        <w:rPr>
          <w:rFonts w:eastAsiaTheme="minorHAnsi" w:cs="Times New Roman"/>
          <w:szCs w:val="28"/>
        </w:rPr>
        <w:t xml:space="preserve">Решение уполномоченного на рассмотрение жалобы органа, содержащее обоснование принятого решения, срок и порядок его исполнения, </w:t>
      </w:r>
      <w:r w:rsidRPr="00773A30">
        <w:rPr>
          <w:rFonts w:eastAsiaTheme="minorHAnsi" w:cs="Times New Roman"/>
          <w:szCs w:val="28"/>
        </w:rPr>
        <w:lastRenderedPageBreak/>
        <w:t xml:space="preserve">размещается в личном кабинете контролируемого лица </w:t>
      </w:r>
      <w:r w:rsidR="001C7C2D">
        <w:rPr>
          <w:rFonts w:eastAsiaTheme="minorHAnsi" w:cs="Times New Roman"/>
          <w:szCs w:val="28"/>
        </w:rPr>
        <w:t xml:space="preserve">на Едином портале </w:t>
      </w:r>
      <w:r w:rsidRPr="00773A30">
        <w:rPr>
          <w:rFonts w:eastAsiaTheme="minorHAnsi" w:cs="Times New Roman"/>
          <w:szCs w:val="28"/>
        </w:rPr>
        <w:t>в срок не позднее 1 рабочего дня со дня принятия соответствующего решения.</w:t>
      </w:r>
    </w:p>
    <w:p w14:paraId="7533B89F" w14:textId="7423D074" w:rsidR="00773A30" w:rsidRPr="00773A30" w:rsidRDefault="00773A30" w:rsidP="00D67EE9">
      <w:pPr>
        <w:tabs>
          <w:tab w:val="left" w:pos="5352"/>
        </w:tabs>
        <w:rPr>
          <w:szCs w:val="28"/>
        </w:rPr>
      </w:pPr>
    </w:p>
    <w:p w14:paraId="7BB8A128" w14:textId="77777777" w:rsidR="00D67EE9" w:rsidRPr="001750C7" w:rsidRDefault="00D67EE9" w:rsidP="00D67EE9">
      <w:pPr>
        <w:autoSpaceDE w:val="0"/>
        <w:autoSpaceDN w:val="0"/>
        <w:adjustRightInd w:val="0"/>
        <w:ind w:firstLine="0"/>
        <w:jc w:val="center"/>
        <w:rPr>
          <w:rFonts w:cs="Times New Roman"/>
          <w:color w:val="000000"/>
          <w:szCs w:val="28"/>
        </w:rPr>
      </w:pPr>
      <w:r w:rsidRPr="00353250">
        <w:t>7. Система показателей результативности и эффективности</w:t>
      </w:r>
    </w:p>
    <w:p w14:paraId="750B6301" w14:textId="77777777" w:rsidR="00D67EE9" w:rsidRPr="00353250" w:rsidRDefault="00D67EE9" w:rsidP="00353250">
      <w:pPr>
        <w:widowControl w:val="0"/>
        <w:spacing w:line="235" w:lineRule="auto"/>
        <w:ind w:firstLine="0"/>
        <w:contextualSpacing/>
        <w:jc w:val="center"/>
      </w:pPr>
      <w:r w:rsidRPr="001750C7">
        <w:rPr>
          <w:rFonts w:cs="Times New Roman"/>
          <w:color w:val="000000"/>
          <w:szCs w:val="28"/>
        </w:rPr>
        <w:t>осуществления</w:t>
      </w:r>
      <w:r w:rsidRPr="00353250">
        <w:t xml:space="preserve"> контроля в сфере архивного дела</w:t>
      </w:r>
    </w:p>
    <w:p w14:paraId="5CD2AC65" w14:textId="77777777" w:rsidR="00D67EE9" w:rsidRPr="00773A30" w:rsidRDefault="00D67EE9" w:rsidP="00773A30">
      <w:pPr>
        <w:autoSpaceDE w:val="0"/>
        <w:autoSpaceDN w:val="0"/>
        <w:adjustRightInd w:val="0"/>
        <w:spacing w:line="235" w:lineRule="auto"/>
        <w:jc w:val="both"/>
        <w:rPr>
          <w:rFonts w:cs="Times New Roman"/>
          <w:szCs w:val="28"/>
        </w:rPr>
      </w:pPr>
    </w:p>
    <w:p w14:paraId="18BFAB3C" w14:textId="18C63997" w:rsidR="00D67EE9" w:rsidRPr="001750C7" w:rsidRDefault="00D67EE9" w:rsidP="00353250">
      <w:pPr>
        <w:autoSpaceDE w:val="0"/>
        <w:autoSpaceDN w:val="0"/>
        <w:adjustRightInd w:val="0"/>
        <w:spacing w:line="235" w:lineRule="auto"/>
        <w:jc w:val="both"/>
        <w:rPr>
          <w:rFonts w:eastAsiaTheme="minorHAnsi" w:cs="Times New Roman"/>
          <w:szCs w:val="28"/>
        </w:rPr>
      </w:pPr>
      <w:r w:rsidRPr="00353250">
        <w:t xml:space="preserve">7.1. </w:t>
      </w:r>
      <w:r w:rsidRPr="001750C7">
        <w:rPr>
          <w:rFonts w:eastAsiaTheme="minorHAnsi" w:cs="Times New Roman"/>
          <w:szCs w:val="28"/>
        </w:rPr>
        <w:t xml:space="preserve">Оценка результативности и эффективности деятельности </w:t>
      </w:r>
      <w:r w:rsidR="00700402">
        <w:rPr>
          <w:rFonts w:eastAsiaTheme="minorHAnsi" w:cs="Times New Roman"/>
          <w:szCs w:val="28"/>
        </w:rPr>
        <w:t>агентства</w:t>
      </w:r>
      <w:r w:rsidRPr="001750C7">
        <w:rPr>
          <w:rFonts w:eastAsiaTheme="minorHAnsi" w:cs="Times New Roman"/>
          <w:szCs w:val="28"/>
        </w:rPr>
        <w:t xml:space="preserve"> при осуществлении контроля в сфере архивного дела осуществляется на основе системы показателей результативности и эффективности </w:t>
      </w:r>
      <w:r w:rsidRPr="001750C7">
        <w:rPr>
          <w:rFonts w:cs="Times New Roman"/>
          <w:color w:val="000000"/>
          <w:szCs w:val="28"/>
        </w:rPr>
        <w:t>осуществления</w:t>
      </w:r>
      <w:r w:rsidRPr="001750C7">
        <w:rPr>
          <w:rFonts w:eastAsiaTheme="minorHAnsi" w:cs="Times New Roman"/>
          <w:szCs w:val="28"/>
        </w:rPr>
        <w:t xml:space="preserve"> контроля в сфере архивного дела (далее – показатели), установленной данным разделом Положения.</w:t>
      </w:r>
    </w:p>
    <w:p w14:paraId="0C18D718" w14:textId="11577B24" w:rsidR="00D67EE9" w:rsidRPr="001750C7" w:rsidRDefault="00D67EE9" w:rsidP="00353250">
      <w:pPr>
        <w:spacing w:line="235" w:lineRule="auto"/>
        <w:jc w:val="both"/>
        <w:rPr>
          <w:rFonts w:eastAsiaTheme="minorHAnsi" w:cs="Times New Roman"/>
          <w:szCs w:val="28"/>
        </w:rPr>
      </w:pPr>
      <w:r w:rsidRPr="001750C7">
        <w:rPr>
          <w:rFonts w:eastAsiaTheme="minorHAnsi" w:cs="Times New Roman"/>
          <w:szCs w:val="28"/>
        </w:rPr>
        <w:t>7.2. В систему показателей,</w:t>
      </w:r>
      <w:r w:rsidRPr="00353250">
        <w:rPr>
          <w:rFonts w:eastAsiaTheme="minorHAnsi"/>
          <w:i/>
        </w:rPr>
        <w:t xml:space="preserve"> </w:t>
      </w:r>
      <w:r w:rsidRPr="001750C7">
        <w:rPr>
          <w:rFonts w:eastAsiaTheme="minorHAnsi" w:cs="Times New Roman"/>
          <w:szCs w:val="28"/>
        </w:rPr>
        <w:t xml:space="preserve">устанавливаемых в целях оценки результативности и эффективности деятельности </w:t>
      </w:r>
      <w:r w:rsidR="0046668B">
        <w:rPr>
          <w:rFonts w:eastAsiaTheme="minorHAnsi" w:cs="Times New Roman"/>
          <w:szCs w:val="28"/>
        </w:rPr>
        <w:t>агентства</w:t>
      </w:r>
      <w:r w:rsidRPr="001750C7">
        <w:rPr>
          <w:rFonts w:eastAsiaTheme="minorHAnsi" w:cs="Times New Roman"/>
          <w:szCs w:val="28"/>
        </w:rPr>
        <w:t xml:space="preserve"> при осуществлении контроля </w:t>
      </w:r>
      <w:r w:rsidR="00DB1B16">
        <w:rPr>
          <w:rFonts w:eastAsiaTheme="minorHAnsi" w:cs="Times New Roman"/>
          <w:szCs w:val="28"/>
        </w:rPr>
        <w:t>в сфере архивного дела, входят:</w:t>
      </w:r>
    </w:p>
    <w:p w14:paraId="30007356" w14:textId="05455039"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ключевой показатель, отражающий уровень минимизации вреда (ущерба) охраняемым законом ценностям в сфере архивного дела, выражаемой в снижении доли документов Архивного фонда Российской Федерации и документов по личному составу, утраченных (неисправимо поврежденных) на стадии хранения (ведомственного хранения);</w:t>
      </w:r>
    </w:p>
    <w:p w14:paraId="1C5565E3"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индикативные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характеризующие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3327F6C"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7.3. Ключевой показатель (УВ) рассчитывается по формуле:</w:t>
      </w:r>
    </w:p>
    <w:p w14:paraId="134F106E" w14:textId="77777777" w:rsidR="00D67EE9" w:rsidRPr="001750C7" w:rsidRDefault="00D67EE9" w:rsidP="00D67EE9">
      <w:pPr>
        <w:autoSpaceDE w:val="0"/>
        <w:autoSpaceDN w:val="0"/>
        <w:adjustRightInd w:val="0"/>
        <w:jc w:val="center"/>
        <w:rPr>
          <w:rFonts w:eastAsiaTheme="minorHAnsi" w:cs="Times New Roman"/>
          <w:szCs w:val="28"/>
        </w:rPr>
      </w:pPr>
    </w:p>
    <w:p w14:paraId="5B35F64B" w14:textId="77777777" w:rsidR="00D67EE9" w:rsidRPr="001750C7" w:rsidRDefault="00D67EE9" w:rsidP="00D67EE9">
      <w:pPr>
        <w:keepNext/>
        <w:autoSpaceDE w:val="0"/>
        <w:autoSpaceDN w:val="0"/>
        <w:adjustRightInd w:val="0"/>
        <w:ind w:firstLine="0"/>
        <w:jc w:val="center"/>
        <w:rPr>
          <w:rFonts w:eastAsiaTheme="minorHAnsi" w:cs="Times New Roman"/>
          <w:szCs w:val="28"/>
          <w:u w:val="single"/>
        </w:rPr>
      </w:pPr>
      <w:r w:rsidRPr="001750C7">
        <w:rPr>
          <w:rFonts w:eastAsiaTheme="minorHAnsi" w:cs="Times New Roman"/>
          <w:szCs w:val="28"/>
          <w:u w:val="single"/>
        </w:rPr>
        <w:t>УВ = (</w:t>
      </w:r>
      <w:r w:rsidRPr="001750C7">
        <w:rPr>
          <w:rFonts w:eastAsiaTheme="minorHAnsi" w:cs="Times New Roman"/>
          <w:szCs w:val="28"/>
          <w:u w:val="single"/>
          <w:lang w:val="en-US"/>
        </w:rPr>
        <w:t>V</w:t>
      </w:r>
      <w:r w:rsidRPr="001750C7">
        <w:rPr>
          <w:rFonts w:eastAsiaTheme="minorHAnsi" w:cs="Times New Roman"/>
          <w:szCs w:val="28"/>
          <w:u w:val="single"/>
          <w:vertAlign w:val="subscript"/>
        </w:rPr>
        <w:t>утр</w:t>
      </w:r>
      <w:r w:rsidRPr="001750C7">
        <w:rPr>
          <w:rFonts w:eastAsiaTheme="minorHAnsi" w:cs="Times New Roman"/>
          <w:szCs w:val="28"/>
          <w:u w:val="single"/>
        </w:rPr>
        <w:t xml:space="preserve"> + </w:t>
      </w:r>
      <w:r w:rsidRPr="001750C7">
        <w:rPr>
          <w:rFonts w:eastAsiaTheme="minorHAnsi" w:cs="Times New Roman"/>
          <w:szCs w:val="28"/>
          <w:u w:val="single"/>
          <w:lang w:val="en-US"/>
        </w:rPr>
        <w:t>V</w:t>
      </w:r>
      <w:r w:rsidRPr="001750C7">
        <w:rPr>
          <w:rFonts w:eastAsiaTheme="minorHAnsi" w:cs="Times New Roman"/>
          <w:szCs w:val="28"/>
          <w:u w:val="single"/>
          <w:vertAlign w:val="subscript"/>
        </w:rPr>
        <w:t>н/п</w:t>
      </w:r>
      <w:r w:rsidRPr="001750C7">
        <w:rPr>
          <w:rFonts w:eastAsiaTheme="minorHAnsi" w:cs="Times New Roman"/>
          <w:szCs w:val="28"/>
          <w:u w:val="single"/>
        </w:rPr>
        <w:t>) × 100 %,</w:t>
      </w:r>
    </w:p>
    <w:p w14:paraId="40368D23" w14:textId="77777777" w:rsidR="00D67EE9" w:rsidRPr="001750C7" w:rsidRDefault="00D67EE9" w:rsidP="00D67EE9">
      <w:pPr>
        <w:autoSpaceDE w:val="0"/>
        <w:autoSpaceDN w:val="0"/>
        <w:adjustRightInd w:val="0"/>
        <w:ind w:firstLine="0"/>
        <w:jc w:val="center"/>
        <w:rPr>
          <w:rFonts w:eastAsiaTheme="minorHAnsi" w:cs="Times New Roman"/>
          <w:szCs w:val="28"/>
        </w:rPr>
      </w:pPr>
      <w:r w:rsidRPr="001750C7">
        <w:rPr>
          <w:rFonts w:eastAsiaTheme="minorHAnsi" w:cs="Times New Roman"/>
          <w:szCs w:val="28"/>
          <w:lang w:val="en-US"/>
        </w:rPr>
        <w:t>V</w:t>
      </w:r>
      <w:r w:rsidRPr="001750C7">
        <w:rPr>
          <w:rFonts w:eastAsiaTheme="minorHAnsi" w:cs="Times New Roman"/>
          <w:szCs w:val="28"/>
          <w:vertAlign w:val="subscript"/>
        </w:rPr>
        <w:t>п</w:t>
      </w:r>
      <w:r w:rsidRPr="001750C7">
        <w:rPr>
          <w:rFonts w:eastAsiaTheme="minorHAnsi" w:cs="Times New Roman"/>
          <w:szCs w:val="28"/>
        </w:rPr>
        <w:t xml:space="preserve"> + </w:t>
      </w:r>
      <w:r w:rsidRPr="001750C7">
        <w:rPr>
          <w:rFonts w:eastAsiaTheme="minorHAnsi" w:cs="Times New Roman"/>
          <w:szCs w:val="28"/>
          <w:lang w:val="en-US"/>
        </w:rPr>
        <w:t>V</w:t>
      </w:r>
      <w:r w:rsidRPr="001750C7">
        <w:rPr>
          <w:rFonts w:eastAsiaTheme="minorHAnsi" w:cs="Times New Roman"/>
          <w:szCs w:val="28"/>
          <w:vertAlign w:val="subscript"/>
        </w:rPr>
        <w:t>л/с</w:t>
      </w:r>
    </w:p>
    <w:p w14:paraId="07D15527" w14:textId="77777777" w:rsidR="00D67EE9" w:rsidRPr="001750C7" w:rsidRDefault="00D67EE9" w:rsidP="00D67EE9">
      <w:pPr>
        <w:autoSpaceDE w:val="0"/>
        <w:autoSpaceDN w:val="0"/>
        <w:adjustRightInd w:val="0"/>
        <w:ind w:firstLine="0"/>
        <w:jc w:val="both"/>
        <w:rPr>
          <w:rFonts w:eastAsiaTheme="minorHAnsi" w:cs="Times New Roman"/>
          <w:szCs w:val="28"/>
        </w:rPr>
      </w:pPr>
      <w:r w:rsidRPr="001750C7">
        <w:rPr>
          <w:rFonts w:eastAsiaTheme="minorHAnsi" w:cs="Times New Roman"/>
          <w:szCs w:val="28"/>
        </w:rPr>
        <w:t>где:</w:t>
      </w:r>
    </w:p>
    <w:p w14:paraId="04BC800E"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V</w:t>
      </w:r>
      <w:r w:rsidRPr="001750C7">
        <w:rPr>
          <w:rFonts w:eastAsiaTheme="minorHAnsi" w:cs="Times New Roman"/>
          <w:szCs w:val="28"/>
          <w:vertAlign w:val="subscript"/>
        </w:rPr>
        <w:t>утр</w:t>
      </w:r>
      <w:r w:rsidRPr="001750C7">
        <w:rPr>
          <w:rFonts w:eastAsiaTheme="minorHAnsi" w:cs="Times New Roman"/>
          <w:szCs w:val="28"/>
        </w:rPr>
        <w:t xml:space="preserve"> </w:t>
      </w:r>
      <w:r w:rsidRPr="001750C7">
        <w:rPr>
          <w:rFonts w:cs="Times New Roman"/>
          <w:szCs w:val="28"/>
        </w:rPr>
        <w:t>–</w:t>
      </w:r>
      <w:r w:rsidRPr="001750C7">
        <w:rPr>
          <w:rFonts w:eastAsiaTheme="minorHAnsi" w:cs="Times New Roman"/>
          <w:szCs w:val="28"/>
        </w:rPr>
        <w:t xml:space="preserve"> объем выявленных утраченных документов Архивного фонда Российской Федерации и документов по личному составу;</w:t>
      </w:r>
    </w:p>
    <w:p w14:paraId="4E89461E"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V</w:t>
      </w:r>
      <w:r w:rsidRPr="001750C7">
        <w:rPr>
          <w:rFonts w:eastAsiaTheme="minorHAnsi" w:cs="Times New Roman"/>
          <w:szCs w:val="28"/>
          <w:vertAlign w:val="subscript"/>
        </w:rPr>
        <w:t>н/п</w:t>
      </w:r>
      <w:r w:rsidRPr="001750C7">
        <w:rPr>
          <w:rFonts w:eastAsiaTheme="minorHAnsi" w:cs="Times New Roman"/>
          <w:szCs w:val="28"/>
        </w:rPr>
        <w:t xml:space="preserve"> – объем выявленных неисправимо поврежденных документов Архивного фонда Российской Федерации и документов по личному составу;</w:t>
      </w:r>
    </w:p>
    <w:p w14:paraId="0353CD1C"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V</w:t>
      </w:r>
      <w:r w:rsidRPr="001750C7">
        <w:rPr>
          <w:rFonts w:eastAsiaTheme="minorHAnsi" w:cs="Times New Roman"/>
          <w:szCs w:val="28"/>
          <w:vertAlign w:val="subscript"/>
        </w:rPr>
        <w:t>п</w:t>
      </w:r>
      <w:r w:rsidRPr="001750C7">
        <w:rPr>
          <w:rFonts w:eastAsiaTheme="minorHAnsi" w:cs="Times New Roman"/>
          <w:szCs w:val="28"/>
        </w:rPr>
        <w:t xml:space="preserve"> – объем дел постоянного срока хранения;</w:t>
      </w:r>
    </w:p>
    <w:p w14:paraId="40F06757" w14:textId="1C32FCB0"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V</w:t>
      </w:r>
      <w:r w:rsidRPr="001750C7">
        <w:rPr>
          <w:rFonts w:eastAsiaTheme="minorHAnsi" w:cs="Times New Roman"/>
          <w:szCs w:val="28"/>
          <w:vertAlign w:val="subscript"/>
        </w:rPr>
        <w:t>л/с</w:t>
      </w:r>
      <w:r w:rsidRPr="001750C7">
        <w:rPr>
          <w:rFonts w:eastAsiaTheme="minorHAnsi" w:cs="Times New Roman"/>
          <w:szCs w:val="28"/>
        </w:rPr>
        <w:t xml:space="preserve"> – объем дел по личному составу, внесенных в описи дел, согласованные </w:t>
      </w:r>
      <w:r w:rsidR="00034BE4">
        <w:rPr>
          <w:rFonts w:eastAsiaTheme="minorHAnsi" w:cs="Times New Roman"/>
          <w:szCs w:val="28"/>
        </w:rPr>
        <w:t xml:space="preserve">экспертно-проверочной методической </w:t>
      </w:r>
      <w:r w:rsidRPr="001750C7">
        <w:rPr>
          <w:rFonts w:eastAsiaTheme="minorHAnsi" w:cs="Times New Roman"/>
          <w:szCs w:val="28"/>
        </w:rPr>
        <w:t xml:space="preserve">комиссией </w:t>
      </w:r>
      <w:r w:rsidR="00700F01">
        <w:rPr>
          <w:rFonts w:eastAsiaTheme="minorHAnsi" w:cs="Times New Roman"/>
          <w:szCs w:val="28"/>
        </w:rPr>
        <w:t>агентства</w:t>
      </w:r>
      <w:r w:rsidRPr="001750C7">
        <w:rPr>
          <w:rFonts w:eastAsiaTheme="minorHAnsi" w:cs="Times New Roman"/>
          <w:szCs w:val="28"/>
        </w:rPr>
        <w:t>.</w:t>
      </w:r>
      <w:r w:rsidR="00700F01" w:rsidRPr="00700F01">
        <w:t xml:space="preserve"> </w:t>
      </w:r>
    </w:p>
    <w:p w14:paraId="61B948FA"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Единица измерения ключевого показателя – процент.</w:t>
      </w:r>
    </w:p>
    <w:p w14:paraId="1C317D88"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Целевое значение ключевого показателя – 0.</w:t>
      </w:r>
    </w:p>
    <w:p w14:paraId="31A994A9"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7.4. Индикативными показателями являются:</w:t>
      </w:r>
    </w:p>
    <w:p w14:paraId="51B8F175"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плановых контрольных (надзорных) мероприятий, проведенных за отчетный период;</w:t>
      </w:r>
    </w:p>
    <w:p w14:paraId="3F13FC15"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внеплановых контрольных (надзорных) мероприятий, проведенных за отчетный период;</w:t>
      </w:r>
    </w:p>
    <w:p w14:paraId="7CBA7EA7"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lastRenderedPageBreak/>
        <w:t>- количество внеплановых контрольных (надзорных) мероприятий, проведенных на основе выявления соответствия объекта контроля параметрам индикаторов риска или отклонения объекта контроля от таких параметров за отчетный период;</w:t>
      </w:r>
    </w:p>
    <w:p w14:paraId="1999C262"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w:t>
      </w:r>
      <w:r w:rsidRPr="001750C7">
        <w:rPr>
          <w:rFonts w:cs="Times New Roman"/>
        </w:rPr>
        <w:t> </w:t>
      </w:r>
      <w:r w:rsidRPr="001750C7">
        <w:rPr>
          <w:rFonts w:eastAsiaTheme="minorHAnsi" w:cs="Times New Roman"/>
          <w:szCs w:val="28"/>
        </w:rPr>
        <w:t>общее количество контрольных (надзорных) мероприятий, предусматривающих взаимодействие с контролируемыми лицами, проведенных за отчетный период;</w:t>
      </w:r>
    </w:p>
    <w:p w14:paraId="3AC2EADD"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w:t>
      </w:r>
      <w:r w:rsidRPr="001750C7">
        <w:rPr>
          <w:rFonts w:cs="Times New Roman"/>
        </w:rPr>
        <w:t> </w:t>
      </w:r>
      <w:r w:rsidRPr="001750C7">
        <w:rPr>
          <w:rFonts w:eastAsiaTheme="minorHAnsi" w:cs="Times New Roman"/>
          <w:szCs w:val="28"/>
        </w:rPr>
        <w:t>количество контрольных (надзорных) мероприятий, предусматривающих взаимодействие с контролируемыми лицами, по каждому виду контрольных (надзорных) мероприятий, проведенных за отчетный период;</w:t>
      </w:r>
    </w:p>
    <w:p w14:paraId="62B90224"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контрольных (надзорных) мероприятий, проведенных с использованием средств дистанционного взаимодействия за отчетный период;</w:t>
      </w:r>
    </w:p>
    <w:p w14:paraId="6E940175"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обязательных профилактических визитов, проведенных за отчетный период;</w:t>
      </w:r>
    </w:p>
    <w:p w14:paraId="3F08D24D"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предостережений, объявленных за отчетный период;</w:t>
      </w:r>
    </w:p>
    <w:p w14:paraId="5078A3EC"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контрольных (надзорных) мероприятий, по результатам которых выявлены нарушения обязательных требований, за отчетный период;</w:t>
      </w:r>
    </w:p>
    <w:p w14:paraId="3F35674E"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контрольных (надзорных) мероприятий, по итогам которых возбуждены дела об административных правонарушениях, за отчетный период;</w:t>
      </w:r>
    </w:p>
    <w:p w14:paraId="7EC8FB9E"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сумма административных штрафов, наложенных по результатам контрольных (надзорных) мероприятий, проведенных за отчетный период;</w:t>
      </w:r>
    </w:p>
    <w:p w14:paraId="7F69C5E5"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направленных в органы прокуратуры заявлений о согласовании проведения контрольных (надзорных) мероприятий за отчетный период;</w:t>
      </w:r>
    </w:p>
    <w:p w14:paraId="17D9D8CE"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1B5F1EFF"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общее количество учтенных объектов контроля на конец отчетного периода;</w:t>
      </w:r>
    </w:p>
    <w:p w14:paraId="2B34CD0B"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учтенных объектов контроля, отнесенных к категориям риска, по каждой категории риска на конец отчетного периода;</w:t>
      </w:r>
    </w:p>
    <w:p w14:paraId="23AADF83"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учтенных контролируемых лиц на конец отчетного периода;</w:t>
      </w:r>
    </w:p>
    <w:p w14:paraId="6D4D6720"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учтенных контролируемых лиц, в отношении которых проведены контрольные (надзорные) мероприятия, за отчетный период;</w:t>
      </w:r>
    </w:p>
    <w:p w14:paraId="4D7A1BDA"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общее количество жалоб, поданных контролируемыми лицами в досудебном порядке за отчетный период;</w:t>
      </w:r>
    </w:p>
    <w:p w14:paraId="608B6351"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жалоб, в отношении которых контрольным (надзорным) органом был нарушен срок рассмотрения, за отчетный период;</w:t>
      </w:r>
    </w:p>
    <w:p w14:paraId="5E6E148F"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xml:space="preserve">-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w:t>
      </w:r>
      <w:r w:rsidRPr="001750C7">
        <w:rPr>
          <w:rFonts w:eastAsiaTheme="minorHAnsi" w:cs="Times New Roman"/>
          <w:szCs w:val="28"/>
        </w:rPr>
        <w:lastRenderedPageBreak/>
        <w:t>признании действий (бездействия) должностных лиц контрольных (надзорных) органов недействительными, за отчетный период;</w:t>
      </w:r>
    </w:p>
    <w:p w14:paraId="40178EA3"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14:paraId="62C7D123"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26AF2853"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w:t>
      </w:r>
      <w:r w:rsidRPr="001750C7">
        <w:rPr>
          <w:rFonts w:cs="Times New Roman"/>
        </w:rPr>
        <w:t> </w:t>
      </w:r>
      <w:r w:rsidRPr="001750C7">
        <w:rPr>
          <w:rFonts w:eastAsiaTheme="minorHAnsi" w:cs="Times New Roman"/>
          <w:szCs w:val="28"/>
        </w:rPr>
        <w:t>количество контрольных (надзорных) мероприятий, которые проведены с грубым нарушением требований к организации и осуществлению регионального государственного контроля (надзора) и результаты которых были признаны недействительными и (или) отменены, за отчетный период.</w:t>
      </w:r>
    </w:p>
    <w:p w14:paraId="28AAAE41" w14:textId="7D4DCAB0" w:rsidR="00D67EE9" w:rsidRPr="001750C7" w:rsidRDefault="00D67EE9" w:rsidP="00D67EE9">
      <w:pPr>
        <w:autoSpaceDE w:val="0"/>
        <w:autoSpaceDN w:val="0"/>
        <w:adjustRightInd w:val="0"/>
        <w:jc w:val="both"/>
        <w:rPr>
          <w:rFonts w:eastAsiaTheme="minorHAnsi" w:cs="Times New Roman"/>
          <w:szCs w:val="28"/>
        </w:rPr>
      </w:pPr>
      <w:r w:rsidRPr="00DB1B16">
        <w:rPr>
          <w:rFonts w:eastAsiaTheme="minorHAnsi" w:cs="Times New Roman"/>
          <w:szCs w:val="28"/>
        </w:rPr>
        <w:t>7.5.</w:t>
      </w:r>
      <w:r w:rsidRPr="00DB1B16">
        <w:rPr>
          <w:rFonts w:cs="Times New Roman"/>
        </w:rPr>
        <w:t> </w:t>
      </w:r>
      <w:r w:rsidR="00AB108D" w:rsidRPr="00DB1B16">
        <w:rPr>
          <w:rFonts w:eastAsiaTheme="minorHAnsi" w:cs="Times New Roman"/>
          <w:szCs w:val="28"/>
        </w:rPr>
        <w:t>Агентство</w:t>
      </w:r>
      <w:r w:rsidRPr="00DB1B16">
        <w:rPr>
          <w:rFonts w:eastAsiaTheme="minorHAnsi" w:cs="Times New Roman"/>
          <w:szCs w:val="28"/>
        </w:rPr>
        <w:t xml:space="preserve"> ежегодно в срок до 20 </w:t>
      </w:r>
      <w:r w:rsidR="00C37CFF" w:rsidRPr="00DB1B16">
        <w:rPr>
          <w:rFonts w:eastAsiaTheme="minorHAnsi" w:cs="Times New Roman"/>
          <w:szCs w:val="28"/>
        </w:rPr>
        <w:t>февраля</w:t>
      </w:r>
      <w:r w:rsidRPr="00DB1B16">
        <w:rPr>
          <w:rFonts w:eastAsiaTheme="minorHAnsi" w:cs="Times New Roman"/>
          <w:szCs w:val="28"/>
        </w:rPr>
        <w:t xml:space="preserve"> года, следующего за</w:t>
      </w:r>
      <w:r w:rsidRPr="001750C7">
        <w:rPr>
          <w:rFonts w:eastAsiaTheme="minorHAnsi" w:cs="Times New Roman"/>
          <w:szCs w:val="28"/>
        </w:rPr>
        <w:t xml:space="preserve"> отчетным, осуществляет оценку фактических (достигнутых) значений показателей. Оценка фактического (достигнутого) значения ключевого показателя осуществляется посредством его сравнения с целев</w:t>
      </w:r>
      <w:r w:rsidR="00DB1B16">
        <w:rPr>
          <w:rFonts w:eastAsiaTheme="minorHAnsi" w:cs="Times New Roman"/>
          <w:szCs w:val="28"/>
        </w:rPr>
        <w:t>ым значением такого показателя.</w:t>
      </w:r>
    </w:p>
    <w:p w14:paraId="36EBACA2" w14:textId="672770AB"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 xml:space="preserve">7.6. Контроль за достижением целевых значений показателей осуществляется </w:t>
      </w:r>
      <w:r w:rsidR="008E516F">
        <w:rPr>
          <w:rFonts w:eastAsiaTheme="minorHAnsi" w:cs="Times New Roman"/>
          <w:szCs w:val="28"/>
        </w:rPr>
        <w:t>агентством</w:t>
      </w:r>
      <w:r w:rsidRPr="001750C7">
        <w:rPr>
          <w:rFonts w:eastAsiaTheme="minorHAnsi" w:cs="Times New Roman"/>
          <w:szCs w:val="28"/>
        </w:rPr>
        <w:t xml:space="preserve"> путем проведения мониторинга и анализа фактических (достигнутых) значений показателей.</w:t>
      </w:r>
    </w:p>
    <w:p w14:paraId="0A4AA576" w14:textId="77777777" w:rsidR="00D67EE9" w:rsidRPr="001750C7" w:rsidRDefault="00D67EE9" w:rsidP="00D67EE9">
      <w:pPr>
        <w:autoSpaceDE w:val="0"/>
        <w:autoSpaceDN w:val="0"/>
        <w:adjustRightInd w:val="0"/>
        <w:jc w:val="both"/>
        <w:rPr>
          <w:rFonts w:eastAsiaTheme="minorHAnsi" w:cs="Times New Roman"/>
          <w:szCs w:val="28"/>
        </w:rPr>
      </w:pPr>
      <w:r w:rsidRPr="001750C7">
        <w:rPr>
          <w:rFonts w:eastAsiaTheme="minorHAnsi" w:cs="Times New Roman"/>
          <w:szCs w:val="28"/>
        </w:rPr>
        <w:t>Для осуществления мониторинга и анализа фактических (достигнутых) значений показателей производится расчет фактических (достигнутых) значений показателей за отчетный период и сравнение полученных значений показателей с результатами оценки результативности и эффективности за предыдущие периоды.</w:t>
      </w:r>
    </w:p>
    <w:p w14:paraId="6CBA54D7" w14:textId="278F8102" w:rsidR="00D67EE9" w:rsidRPr="001750C7" w:rsidRDefault="00D67EE9" w:rsidP="00D67EE9">
      <w:pPr>
        <w:autoSpaceDE w:val="0"/>
        <w:autoSpaceDN w:val="0"/>
        <w:adjustRightInd w:val="0"/>
        <w:jc w:val="both"/>
        <w:rPr>
          <w:rFonts w:eastAsiaTheme="minorHAnsi" w:cs="Times New Roman"/>
          <w:strike/>
          <w:szCs w:val="28"/>
        </w:rPr>
      </w:pPr>
      <w:r w:rsidRPr="001750C7">
        <w:rPr>
          <w:rFonts w:eastAsiaTheme="minorHAnsi" w:cs="Times New Roman"/>
          <w:szCs w:val="28"/>
        </w:rPr>
        <w:t xml:space="preserve">При проведении мониторинга и анализа фактических (достигнутых) значений показателей используются сведения, содержащиеся в ЕРКНМ, а также данные </w:t>
      </w:r>
      <w:r w:rsidR="008E516F">
        <w:rPr>
          <w:rFonts w:eastAsiaTheme="minorHAnsi" w:cs="Times New Roman"/>
          <w:szCs w:val="28"/>
        </w:rPr>
        <w:t>аген</w:t>
      </w:r>
      <w:r w:rsidR="00AB108D">
        <w:rPr>
          <w:rFonts w:eastAsiaTheme="minorHAnsi" w:cs="Times New Roman"/>
          <w:szCs w:val="28"/>
        </w:rPr>
        <w:t>т</w:t>
      </w:r>
      <w:r w:rsidR="008E516F">
        <w:rPr>
          <w:rFonts w:eastAsiaTheme="minorHAnsi" w:cs="Times New Roman"/>
          <w:szCs w:val="28"/>
        </w:rPr>
        <w:t>ства</w:t>
      </w:r>
      <w:r w:rsidRPr="001750C7">
        <w:rPr>
          <w:rFonts w:eastAsiaTheme="minorHAnsi" w:cs="Times New Roman"/>
          <w:szCs w:val="28"/>
        </w:rPr>
        <w:t xml:space="preserve">, </w:t>
      </w:r>
      <w:r w:rsidRPr="001750C7">
        <w:rPr>
          <w:szCs w:val="28"/>
        </w:rPr>
        <w:t>полученные с соблюдением требований законодательства Российской Федерации (законодательства Ярославской области) из любых источников, обеспечивающих их достоверность, иные сведения об объектах контроля.</w:t>
      </w:r>
    </w:p>
    <w:p w14:paraId="4F1F62BE" w14:textId="6CCD1D80" w:rsidR="00E904E5" w:rsidRPr="00E904E5" w:rsidRDefault="00D67EE9" w:rsidP="00E904E5">
      <w:pPr>
        <w:autoSpaceDE w:val="0"/>
        <w:autoSpaceDN w:val="0"/>
        <w:adjustRightInd w:val="0"/>
        <w:jc w:val="both"/>
        <w:rPr>
          <w:rFonts w:eastAsiaTheme="minorHAnsi" w:cs="Times New Roman"/>
          <w:szCs w:val="28"/>
        </w:rPr>
      </w:pPr>
      <w:r w:rsidRPr="001750C7">
        <w:rPr>
          <w:rFonts w:eastAsiaTheme="minorHAnsi" w:cs="Times New Roman"/>
          <w:szCs w:val="28"/>
        </w:rPr>
        <w:t xml:space="preserve">7.7. </w:t>
      </w:r>
      <w:r w:rsidR="003A2AD1">
        <w:rPr>
          <w:rFonts w:eastAsiaTheme="minorHAnsi" w:cs="Times New Roman"/>
          <w:szCs w:val="28"/>
        </w:rPr>
        <w:t>Агентство</w:t>
      </w:r>
      <w:r w:rsidR="00E904E5" w:rsidRPr="00E904E5">
        <w:rPr>
          <w:rFonts w:eastAsiaTheme="minorHAnsi" w:cs="Times New Roman"/>
          <w:szCs w:val="28"/>
        </w:rPr>
        <w:t xml:space="preserve"> ежегодно до 01 марта года, следующего за отчетным, проводит анализ осуществления контроля в сфере архивного дела с учетом разработанных и утвержденных показателей и осуществляет подготовку ежегодного доклада о виде регионального государственного контроля (надзора) в Российской Федерации (далее – доклад о виде контроля), а также подготовку предложений по результатам обобщения правоприменительной практики.</w:t>
      </w:r>
    </w:p>
    <w:p w14:paraId="021BE287" w14:textId="77777777" w:rsidR="00E904E5" w:rsidRPr="00E904E5" w:rsidRDefault="00E904E5" w:rsidP="00E904E5">
      <w:pPr>
        <w:autoSpaceDE w:val="0"/>
        <w:autoSpaceDN w:val="0"/>
        <w:adjustRightInd w:val="0"/>
        <w:jc w:val="both"/>
        <w:rPr>
          <w:rFonts w:eastAsiaTheme="minorHAnsi" w:cs="Times New Roman"/>
          <w:szCs w:val="28"/>
        </w:rPr>
      </w:pPr>
      <w:r w:rsidRPr="00E904E5">
        <w:rPr>
          <w:rFonts w:eastAsiaTheme="minorHAnsi" w:cs="Times New Roman"/>
          <w:szCs w:val="28"/>
        </w:rPr>
        <w:t xml:space="preserve">В докладе о виде контроля указываются сведения о достижении ключевых показателей и сведения об индикативных показателях контроля в сфере архивного дела, в том числе о влиянии профилактических мероприятий </w:t>
      </w:r>
      <w:r w:rsidRPr="00E904E5">
        <w:rPr>
          <w:rFonts w:eastAsiaTheme="minorHAnsi" w:cs="Times New Roman"/>
          <w:szCs w:val="28"/>
        </w:rPr>
        <w:lastRenderedPageBreak/>
        <w:t>и контрольных (надзорных) мероприятий на достижение ключевых показателей.</w:t>
      </w:r>
    </w:p>
    <w:p w14:paraId="02CDFDCF" w14:textId="77777777" w:rsidR="00E904E5" w:rsidRPr="00E904E5" w:rsidRDefault="00E904E5" w:rsidP="00E904E5">
      <w:pPr>
        <w:autoSpaceDE w:val="0"/>
        <w:autoSpaceDN w:val="0"/>
        <w:adjustRightInd w:val="0"/>
        <w:jc w:val="both"/>
        <w:rPr>
          <w:rFonts w:eastAsiaTheme="minorHAnsi" w:cs="Times New Roman"/>
          <w:szCs w:val="28"/>
        </w:rPr>
      </w:pPr>
      <w:r w:rsidRPr="00E904E5">
        <w:rPr>
          <w:rFonts w:eastAsiaTheme="minorHAnsi" w:cs="Times New Roman"/>
          <w:szCs w:val="28"/>
        </w:rPr>
        <w:t>Требования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 утверждены постановлением Правительства Российской Федерации от 7 декабря 2020 г. № 2041 "Об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w:t>
      </w:r>
    </w:p>
    <w:p w14:paraId="264FDB45" w14:textId="16402204" w:rsidR="00E904E5" w:rsidRPr="00E904E5" w:rsidRDefault="00E904E5" w:rsidP="00E904E5">
      <w:pPr>
        <w:autoSpaceDE w:val="0"/>
        <w:autoSpaceDN w:val="0"/>
        <w:adjustRightInd w:val="0"/>
        <w:jc w:val="both"/>
        <w:rPr>
          <w:rFonts w:eastAsiaTheme="minorHAnsi" w:cs="Times New Roman"/>
          <w:szCs w:val="28"/>
        </w:rPr>
      </w:pPr>
      <w:r w:rsidRPr="00E904E5">
        <w:rPr>
          <w:rFonts w:eastAsiaTheme="minorHAnsi" w:cs="Times New Roman"/>
          <w:szCs w:val="28"/>
        </w:rPr>
        <w:t>Доклад о виде контроля в срок до 15 марта года, следующего за отчетным, подлежит размещению в ЕРВК, а также в сервисе автоматизированного сбора актуальной информации в информационно-телекоммуникационной сети "Интернет" (http://monitoring.ar.gov.ru/</w:t>
      </w:r>
      <w:r>
        <w:rPr>
          <w:rFonts w:eastAsiaTheme="minorHAnsi" w:cs="Times New Roman"/>
          <w:szCs w:val="28"/>
        </w:rPr>
        <w:t xml:space="preserve">doklad) и на сайте </w:t>
      </w:r>
      <w:r w:rsidR="003E6707">
        <w:rPr>
          <w:rFonts w:eastAsiaTheme="minorHAnsi" w:cs="Times New Roman"/>
          <w:szCs w:val="28"/>
        </w:rPr>
        <w:t>агентства</w:t>
      </w:r>
      <w:r>
        <w:rPr>
          <w:rFonts w:eastAsiaTheme="minorHAnsi" w:cs="Times New Roman"/>
          <w:szCs w:val="28"/>
        </w:rPr>
        <w:t>.</w:t>
      </w:r>
    </w:p>
    <w:p w14:paraId="0E656E31" w14:textId="77777777" w:rsidR="00D67EE9" w:rsidRDefault="00D67EE9" w:rsidP="00D67EE9">
      <w:pPr>
        <w:tabs>
          <w:tab w:val="left" w:pos="5352"/>
        </w:tabs>
        <w:rPr>
          <w:rFonts w:cs="Times New Roman"/>
          <w:szCs w:val="28"/>
        </w:rPr>
      </w:pPr>
    </w:p>
    <w:p w14:paraId="2D17EF0A" w14:textId="77777777" w:rsidR="00D67EE9" w:rsidRPr="00773A30" w:rsidRDefault="00D67EE9" w:rsidP="00D67EE9">
      <w:pPr>
        <w:tabs>
          <w:tab w:val="left" w:pos="5352"/>
        </w:tabs>
        <w:rPr>
          <w:rFonts w:cs="Times New Roman"/>
          <w:szCs w:val="28"/>
        </w:rPr>
        <w:sectPr w:rsidR="00D67EE9" w:rsidRPr="00773A30" w:rsidSect="00540E43">
          <w:footerReference w:type="first" r:id="rId20"/>
          <w:pgSz w:w="11906" w:h="16838"/>
          <w:pgMar w:top="1134" w:right="566" w:bottom="1134" w:left="1985" w:header="709" w:footer="709" w:gutter="0"/>
          <w:pgNumType w:start="1"/>
          <w:cols w:space="708"/>
          <w:titlePg/>
          <w:docGrid w:linePitch="360"/>
        </w:sectPr>
      </w:pPr>
    </w:p>
    <w:tbl>
      <w:tblPr>
        <w:tblStyle w:val="a3"/>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4"/>
      </w:tblGrid>
      <w:tr w:rsidR="00773A30" w:rsidRPr="00773A30" w14:paraId="7533B8DB" w14:textId="77777777" w:rsidTr="00540E43">
        <w:tc>
          <w:tcPr>
            <w:tcW w:w="4284" w:type="dxa"/>
          </w:tcPr>
          <w:p w14:paraId="7533B8DA" w14:textId="77777777" w:rsidR="00773A30" w:rsidRPr="00773A30" w:rsidRDefault="00773A30" w:rsidP="00773A30">
            <w:pPr>
              <w:autoSpaceDE w:val="0"/>
              <w:autoSpaceDN w:val="0"/>
              <w:adjustRightInd w:val="0"/>
              <w:ind w:left="-108" w:firstLine="108"/>
              <w:jc w:val="both"/>
              <w:outlineLvl w:val="0"/>
              <w:rPr>
                <w:szCs w:val="28"/>
              </w:rPr>
            </w:pPr>
            <w:r w:rsidRPr="00773A30">
              <w:rPr>
                <w:szCs w:val="28"/>
              </w:rPr>
              <w:lastRenderedPageBreak/>
              <w:t>Приложение 1</w:t>
            </w:r>
          </w:p>
        </w:tc>
      </w:tr>
      <w:tr w:rsidR="00773A30" w:rsidRPr="00773A30" w14:paraId="7533B8DD" w14:textId="77777777" w:rsidTr="00540E43">
        <w:tc>
          <w:tcPr>
            <w:tcW w:w="4284" w:type="dxa"/>
          </w:tcPr>
          <w:p w14:paraId="35E00040" w14:textId="77777777" w:rsidR="00773A30" w:rsidRDefault="00773A30" w:rsidP="00773A30">
            <w:pPr>
              <w:autoSpaceDE w:val="0"/>
              <w:autoSpaceDN w:val="0"/>
              <w:adjustRightInd w:val="0"/>
              <w:ind w:firstLine="0"/>
              <w:rPr>
                <w:szCs w:val="28"/>
              </w:rPr>
            </w:pPr>
            <w:r w:rsidRPr="00773A30">
              <w:rPr>
                <w:szCs w:val="28"/>
              </w:rPr>
              <w:t>к Положению</w:t>
            </w:r>
          </w:p>
          <w:p w14:paraId="0EFA30BD" w14:textId="5F837C0A" w:rsidR="00932206" w:rsidRDefault="00932206" w:rsidP="00932206">
            <w:pPr>
              <w:autoSpaceDE w:val="0"/>
              <w:autoSpaceDN w:val="0"/>
              <w:adjustRightInd w:val="0"/>
              <w:ind w:firstLine="0"/>
              <w:rPr>
                <w:rFonts w:cs="Times New Roman"/>
                <w:szCs w:val="28"/>
              </w:rPr>
            </w:pPr>
            <w:r>
              <w:rPr>
                <w:rFonts w:cs="Times New Roman"/>
                <w:szCs w:val="28"/>
              </w:rPr>
              <w:t>(в ред. по</w:t>
            </w:r>
            <w:r w:rsidR="004A1824">
              <w:rPr>
                <w:rFonts w:cs="Times New Roman"/>
                <w:szCs w:val="28"/>
              </w:rPr>
              <w:t xml:space="preserve">становлений </w:t>
            </w:r>
            <w:r>
              <w:rPr>
                <w:rFonts w:cs="Times New Roman"/>
                <w:szCs w:val="28"/>
              </w:rPr>
              <w:t xml:space="preserve"> Правительства области</w:t>
            </w:r>
          </w:p>
          <w:p w14:paraId="4D4627B9" w14:textId="77777777" w:rsidR="004A1824" w:rsidRDefault="00932206" w:rsidP="00932206">
            <w:pPr>
              <w:autoSpaceDE w:val="0"/>
              <w:autoSpaceDN w:val="0"/>
              <w:adjustRightInd w:val="0"/>
              <w:ind w:firstLine="0"/>
              <w:rPr>
                <w:rFonts w:cs="Times New Roman"/>
                <w:szCs w:val="28"/>
              </w:rPr>
            </w:pPr>
            <w:r>
              <w:rPr>
                <w:rFonts w:cs="Times New Roman"/>
                <w:szCs w:val="28"/>
              </w:rPr>
              <w:t>от 26.06.2023 № 601-п</w:t>
            </w:r>
            <w:r w:rsidR="004A1824">
              <w:rPr>
                <w:rFonts w:cs="Times New Roman"/>
                <w:szCs w:val="28"/>
              </w:rPr>
              <w:t>,</w:t>
            </w:r>
          </w:p>
          <w:p w14:paraId="0D5D814C" w14:textId="77777777" w:rsidR="00B55510" w:rsidRDefault="004A1824" w:rsidP="00932206">
            <w:pPr>
              <w:autoSpaceDE w:val="0"/>
              <w:autoSpaceDN w:val="0"/>
              <w:adjustRightInd w:val="0"/>
              <w:ind w:firstLine="0"/>
              <w:rPr>
                <w:rFonts w:cs="Times New Roman"/>
                <w:szCs w:val="28"/>
              </w:rPr>
            </w:pPr>
            <w:r w:rsidRPr="004A1824">
              <w:rPr>
                <w:rFonts w:cs="Times New Roman"/>
                <w:szCs w:val="28"/>
              </w:rPr>
              <w:t>от 27.10.2025 № 1100-п</w:t>
            </w:r>
            <w:r w:rsidR="00B55510">
              <w:rPr>
                <w:rFonts w:cs="Times New Roman"/>
                <w:szCs w:val="28"/>
              </w:rPr>
              <w:t>,</w:t>
            </w:r>
          </w:p>
          <w:p w14:paraId="59335F65" w14:textId="77777777" w:rsidR="00DB1B16" w:rsidRDefault="00B55510" w:rsidP="00932206">
            <w:pPr>
              <w:autoSpaceDE w:val="0"/>
              <w:autoSpaceDN w:val="0"/>
              <w:adjustRightInd w:val="0"/>
              <w:ind w:firstLine="0"/>
              <w:rPr>
                <w:rFonts w:cs="Times New Roman"/>
                <w:szCs w:val="28"/>
              </w:rPr>
            </w:pPr>
            <w:r w:rsidRPr="00B55510">
              <w:rPr>
                <w:rFonts w:cs="Times New Roman"/>
                <w:szCs w:val="28"/>
              </w:rPr>
              <w:t>от 24.12.2025 № 1371-п</w:t>
            </w:r>
            <w:r w:rsidR="00DB1B16">
              <w:rPr>
                <w:rFonts w:cs="Times New Roman"/>
                <w:szCs w:val="28"/>
              </w:rPr>
              <w:t>,</w:t>
            </w:r>
          </w:p>
          <w:p w14:paraId="012DAEC4" w14:textId="35731102" w:rsidR="004A1824" w:rsidRDefault="00DB1B16" w:rsidP="00932206">
            <w:pPr>
              <w:autoSpaceDE w:val="0"/>
              <w:autoSpaceDN w:val="0"/>
              <w:adjustRightInd w:val="0"/>
              <w:ind w:firstLine="0"/>
              <w:rPr>
                <w:rFonts w:cs="Times New Roman"/>
                <w:szCs w:val="28"/>
              </w:rPr>
            </w:pPr>
            <w:r>
              <w:rPr>
                <w:rFonts w:cs="Times New Roman"/>
                <w:szCs w:val="28"/>
              </w:rPr>
              <w:t>от 24.07.2026 № 846-п</w:t>
            </w:r>
            <w:r w:rsidR="00B55510" w:rsidRPr="00B55510">
              <w:rPr>
                <w:rFonts w:cs="Times New Roman"/>
                <w:szCs w:val="28"/>
              </w:rPr>
              <w:t>)</w:t>
            </w:r>
          </w:p>
          <w:p w14:paraId="7533B8DC" w14:textId="39C2CC8A" w:rsidR="004A1824" w:rsidRPr="00773A30" w:rsidRDefault="004A1824" w:rsidP="00932206">
            <w:pPr>
              <w:autoSpaceDE w:val="0"/>
              <w:autoSpaceDN w:val="0"/>
              <w:adjustRightInd w:val="0"/>
              <w:ind w:firstLine="0"/>
              <w:rPr>
                <w:szCs w:val="28"/>
              </w:rPr>
            </w:pPr>
          </w:p>
        </w:tc>
      </w:tr>
    </w:tbl>
    <w:p w14:paraId="7533B8DE" w14:textId="77777777" w:rsidR="00773A30" w:rsidRPr="00773A30" w:rsidRDefault="00773A30" w:rsidP="00773A30">
      <w:pPr>
        <w:autoSpaceDE w:val="0"/>
        <w:autoSpaceDN w:val="0"/>
        <w:adjustRightInd w:val="0"/>
        <w:ind w:firstLine="0"/>
        <w:jc w:val="both"/>
        <w:rPr>
          <w:rFonts w:eastAsiaTheme="minorHAnsi" w:cs="Times New Roman"/>
          <w:szCs w:val="28"/>
        </w:rPr>
      </w:pPr>
    </w:p>
    <w:p w14:paraId="7533B8DF" w14:textId="77777777" w:rsidR="00773A30" w:rsidRPr="00773A30" w:rsidRDefault="00773A30" w:rsidP="00773A30">
      <w:pPr>
        <w:autoSpaceDE w:val="0"/>
        <w:autoSpaceDN w:val="0"/>
        <w:adjustRightInd w:val="0"/>
        <w:ind w:firstLine="0"/>
        <w:jc w:val="both"/>
        <w:rPr>
          <w:rFonts w:eastAsiaTheme="minorHAnsi" w:cs="Times New Roman"/>
          <w:szCs w:val="28"/>
        </w:rPr>
      </w:pPr>
    </w:p>
    <w:p w14:paraId="5887BA68" w14:textId="77777777" w:rsidR="00932206" w:rsidRPr="00DC663A" w:rsidRDefault="00932206" w:rsidP="00932206">
      <w:pPr>
        <w:pStyle w:val="a8"/>
        <w:tabs>
          <w:tab w:val="left" w:pos="0"/>
        </w:tabs>
        <w:ind w:left="0" w:firstLine="0"/>
        <w:jc w:val="center"/>
        <w:rPr>
          <w:rFonts w:cs="Times New Roman"/>
          <w:b/>
          <w:color w:val="000000"/>
          <w:szCs w:val="28"/>
        </w:rPr>
      </w:pPr>
      <w:bookmarkStart w:id="6" w:name="Par67"/>
      <w:bookmarkEnd w:id="6"/>
      <w:r w:rsidRPr="00DC663A">
        <w:rPr>
          <w:rFonts w:cs="Times New Roman"/>
          <w:b/>
          <w:color w:val="000000"/>
          <w:szCs w:val="28"/>
        </w:rPr>
        <w:t>ПЕРЕЧЕНЬ</w:t>
      </w:r>
    </w:p>
    <w:p w14:paraId="6A071FF7" w14:textId="77777777" w:rsidR="00932206" w:rsidRPr="00DC663A" w:rsidRDefault="00932206" w:rsidP="00932206">
      <w:pPr>
        <w:pStyle w:val="a8"/>
        <w:tabs>
          <w:tab w:val="left" w:pos="0"/>
        </w:tabs>
        <w:ind w:left="0" w:firstLine="0"/>
        <w:jc w:val="center"/>
        <w:rPr>
          <w:rFonts w:cs="Times New Roman"/>
          <w:b/>
          <w:color w:val="000000"/>
          <w:szCs w:val="28"/>
        </w:rPr>
      </w:pPr>
      <w:r w:rsidRPr="00DC663A">
        <w:rPr>
          <w:rFonts w:cs="Times New Roman"/>
          <w:b/>
          <w:color w:val="000000"/>
          <w:szCs w:val="28"/>
        </w:rPr>
        <w:t>индикаторов риска нарушения обязательных требований</w:t>
      </w:r>
    </w:p>
    <w:p w14:paraId="2E622E0F" w14:textId="77777777" w:rsidR="00932206" w:rsidRPr="00DC663A" w:rsidRDefault="00932206" w:rsidP="00932206">
      <w:pPr>
        <w:pStyle w:val="a8"/>
        <w:tabs>
          <w:tab w:val="left" w:pos="0"/>
        </w:tabs>
        <w:ind w:left="0" w:firstLine="0"/>
        <w:jc w:val="center"/>
        <w:rPr>
          <w:rFonts w:cs="Times New Roman"/>
          <w:b/>
          <w:color w:val="000000"/>
          <w:szCs w:val="28"/>
        </w:rPr>
      </w:pPr>
      <w:r w:rsidRPr="00DC663A">
        <w:rPr>
          <w:rFonts w:cs="Times New Roman"/>
          <w:b/>
          <w:color w:val="000000"/>
          <w:szCs w:val="28"/>
        </w:rPr>
        <w:t>законодательства об архивном деле</w:t>
      </w:r>
    </w:p>
    <w:p w14:paraId="078DBB70" w14:textId="77777777" w:rsidR="00932206" w:rsidRPr="00DC663A" w:rsidRDefault="00932206" w:rsidP="00932206">
      <w:pPr>
        <w:pStyle w:val="a8"/>
        <w:tabs>
          <w:tab w:val="left" w:pos="0"/>
        </w:tabs>
        <w:jc w:val="both"/>
        <w:rPr>
          <w:rFonts w:cs="Times New Roman"/>
          <w:color w:val="000000"/>
          <w:szCs w:val="28"/>
        </w:rPr>
      </w:pPr>
    </w:p>
    <w:p w14:paraId="635C5DD3" w14:textId="39E5D034" w:rsidR="00932206" w:rsidRPr="00DC663A" w:rsidRDefault="00932206" w:rsidP="00932206">
      <w:pPr>
        <w:pStyle w:val="a8"/>
        <w:tabs>
          <w:tab w:val="left" w:pos="0"/>
        </w:tabs>
        <w:ind w:left="0"/>
        <w:jc w:val="both"/>
        <w:rPr>
          <w:rFonts w:cs="Times New Roman"/>
          <w:color w:val="000000"/>
          <w:szCs w:val="28"/>
        </w:rPr>
      </w:pPr>
      <w:r w:rsidRPr="00DC663A">
        <w:rPr>
          <w:rFonts w:cs="Times New Roman"/>
          <w:color w:val="000000"/>
          <w:szCs w:val="28"/>
        </w:rPr>
        <w:t xml:space="preserve">В целях оценки риска причинения вреда (ущерба) при принятии решения о проведении и выборе вида внепланового контрольного </w:t>
      </w:r>
      <w:r w:rsidRPr="00DB1B16">
        <w:rPr>
          <w:rFonts w:cs="Times New Roman"/>
          <w:color w:val="000000"/>
          <w:szCs w:val="28"/>
        </w:rPr>
        <w:t xml:space="preserve">(надзорного) мероприятия </w:t>
      </w:r>
      <w:r w:rsidR="00B312B6" w:rsidRPr="00DB1B16">
        <w:rPr>
          <w:rFonts w:cs="Times New Roman"/>
          <w:color w:val="000000"/>
          <w:szCs w:val="28"/>
        </w:rPr>
        <w:t>агентств</w:t>
      </w:r>
      <w:r w:rsidR="00AB108D" w:rsidRPr="00DB1B16">
        <w:rPr>
          <w:rFonts w:cs="Times New Roman"/>
          <w:color w:val="000000"/>
          <w:szCs w:val="28"/>
        </w:rPr>
        <w:t>о</w:t>
      </w:r>
      <w:r w:rsidRPr="00DB1B16">
        <w:rPr>
          <w:rFonts w:cs="Times New Roman"/>
          <w:color w:val="000000"/>
          <w:szCs w:val="28"/>
        </w:rPr>
        <w:t xml:space="preserve"> по делам </w:t>
      </w:r>
      <w:r w:rsidR="00AB108D" w:rsidRPr="00DB1B16">
        <w:rPr>
          <w:rFonts w:cs="Times New Roman"/>
          <w:color w:val="000000"/>
          <w:szCs w:val="28"/>
        </w:rPr>
        <w:t>юстиции</w:t>
      </w:r>
      <w:r w:rsidRPr="00DB1B16">
        <w:rPr>
          <w:rFonts w:cs="Times New Roman"/>
          <w:color w:val="000000"/>
          <w:szCs w:val="28"/>
        </w:rPr>
        <w:t xml:space="preserve"> </w:t>
      </w:r>
      <w:r w:rsidR="009F12C3" w:rsidRPr="00DB1B16">
        <w:rPr>
          <w:rFonts w:cs="Times New Roman"/>
          <w:color w:val="000000"/>
          <w:szCs w:val="28"/>
        </w:rPr>
        <w:t xml:space="preserve">Ярославской </w:t>
      </w:r>
      <w:r w:rsidRPr="00DB1B16">
        <w:rPr>
          <w:rFonts w:cs="Times New Roman"/>
          <w:color w:val="000000"/>
          <w:szCs w:val="28"/>
        </w:rPr>
        <w:t>области</w:t>
      </w:r>
      <w:r w:rsidRPr="00DC663A">
        <w:rPr>
          <w:rFonts w:cs="Times New Roman"/>
          <w:color w:val="000000"/>
          <w:szCs w:val="28"/>
        </w:rPr>
        <w:t xml:space="preserve"> устанавливает индикаторы риска нарушения обязательных требований законодательства об архивном деле, соответствие которым само по себе не является нарушением обязательных требований законодательства об архивном деле, но с высокой степенью вероятности свидетельствует о наличии таких нарушений и риска причинения вреда (ущерба) охраняемым законом ценностям</w:t>
      </w:r>
      <w:r w:rsidR="00DB1B16">
        <w:rPr>
          <w:rFonts w:cs="Times New Roman"/>
          <w:color w:val="000000"/>
          <w:szCs w:val="28"/>
        </w:rPr>
        <w:t>:</w:t>
      </w:r>
    </w:p>
    <w:p w14:paraId="698852F3" w14:textId="44146AC2" w:rsidR="00932206" w:rsidRPr="00DC663A" w:rsidRDefault="00932206" w:rsidP="00932206">
      <w:pPr>
        <w:pStyle w:val="a8"/>
        <w:tabs>
          <w:tab w:val="left" w:pos="0"/>
        </w:tabs>
        <w:ind w:left="0"/>
        <w:jc w:val="both"/>
        <w:rPr>
          <w:rFonts w:cs="Times New Roman"/>
          <w:color w:val="000000"/>
          <w:szCs w:val="28"/>
        </w:rPr>
      </w:pPr>
      <w:r w:rsidRPr="00DC663A">
        <w:rPr>
          <w:rFonts w:cs="Times New Roman"/>
          <w:color w:val="000000"/>
          <w:szCs w:val="28"/>
        </w:rPr>
        <w:t>- наличие информации о непоступлении на рассмотрение экспертно-</w:t>
      </w:r>
      <w:r w:rsidRPr="00DB1B16">
        <w:rPr>
          <w:rFonts w:cs="Times New Roman"/>
          <w:color w:val="000000"/>
          <w:szCs w:val="28"/>
        </w:rPr>
        <w:t xml:space="preserve">проверочной методической комиссии </w:t>
      </w:r>
      <w:r w:rsidR="00B312B6" w:rsidRPr="00DB1B16">
        <w:rPr>
          <w:rFonts w:cs="Times New Roman"/>
          <w:color w:val="000000"/>
          <w:szCs w:val="28"/>
        </w:rPr>
        <w:t>агентства</w:t>
      </w:r>
      <w:r w:rsidRPr="00DB1B16">
        <w:rPr>
          <w:rFonts w:cs="Times New Roman"/>
          <w:color w:val="000000"/>
          <w:szCs w:val="28"/>
        </w:rPr>
        <w:t xml:space="preserve"> по делам </w:t>
      </w:r>
      <w:r w:rsidR="00AB108D" w:rsidRPr="00DB1B16">
        <w:rPr>
          <w:rFonts w:cs="Times New Roman"/>
          <w:color w:val="000000"/>
          <w:szCs w:val="28"/>
        </w:rPr>
        <w:t>юстиции</w:t>
      </w:r>
      <w:r w:rsidRPr="00DC663A">
        <w:rPr>
          <w:rFonts w:cs="Times New Roman"/>
          <w:color w:val="000000"/>
          <w:szCs w:val="28"/>
        </w:rPr>
        <w:t xml:space="preserve"> </w:t>
      </w:r>
      <w:r w:rsidR="009F12C3">
        <w:rPr>
          <w:rFonts w:cs="Times New Roman"/>
          <w:color w:val="000000"/>
          <w:szCs w:val="28"/>
        </w:rPr>
        <w:t xml:space="preserve">Ярославской </w:t>
      </w:r>
      <w:r w:rsidRPr="00DC663A">
        <w:rPr>
          <w:rFonts w:cs="Times New Roman"/>
          <w:color w:val="000000"/>
          <w:szCs w:val="28"/>
        </w:rPr>
        <w:t xml:space="preserve">области от контролируемого лица описей дел документов постоянного срока хранения и по личному составу в течение </w:t>
      </w:r>
      <w:r>
        <w:rPr>
          <w:rFonts w:cs="Times New Roman"/>
          <w:color w:val="000000"/>
          <w:szCs w:val="28"/>
        </w:rPr>
        <w:t>3</w:t>
      </w:r>
      <w:r w:rsidRPr="00DC663A">
        <w:rPr>
          <w:rFonts w:cs="Times New Roman"/>
          <w:color w:val="000000"/>
          <w:szCs w:val="28"/>
        </w:rPr>
        <w:t xml:space="preserve"> лет с момента завершения делопроизводства;</w:t>
      </w:r>
    </w:p>
    <w:p w14:paraId="2DE31250" w14:textId="77777777" w:rsidR="00932206" w:rsidRPr="00DC663A" w:rsidRDefault="00932206" w:rsidP="00932206">
      <w:pPr>
        <w:pStyle w:val="a8"/>
        <w:tabs>
          <w:tab w:val="left" w:pos="0"/>
        </w:tabs>
        <w:ind w:left="0"/>
        <w:jc w:val="both"/>
        <w:rPr>
          <w:rFonts w:cs="Times New Roman"/>
          <w:color w:val="000000"/>
          <w:szCs w:val="28"/>
        </w:rPr>
      </w:pPr>
      <w:r w:rsidRPr="00DC663A">
        <w:rPr>
          <w:rFonts w:cs="Times New Roman"/>
          <w:color w:val="000000"/>
          <w:szCs w:val="28"/>
        </w:rPr>
        <w:t>- несоблюдение контролируемым лицом сроков</w:t>
      </w:r>
      <w:r>
        <w:rPr>
          <w:rFonts w:cs="Times New Roman"/>
          <w:color w:val="000000"/>
          <w:szCs w:val="28"/>
        </w:rPr>
        <w:t>, предусмотренных</w:t>
      </w:r>
      <w:r w:rsidRPr="00DC663A">
        <w:rPr>
          <w:rFonts w:cs="Times New Roman"/>
          <w:color w:val="000000"/>
          <w:szCs w:val="28"/>
        </w:rPr>
        <w:t xml:space="preserve"> план</w:t>
      </w:r>
      <w:r>
        <w:rPr>
          <w:rFonts w:cs="Times New Roman"/>
          <w:color w:val="000000"/>
          <w:szCs w:val="28"/>
        </w:rPr>
        <w:t>ом</w:t>
      </w:r>
      <w:r w:rsidRPr="00DC663A">
        <w:rPr>
          <w:rFonts w:cs="Times New Roman"/>
          <w:color w:val="000000"/>
          <w:szCs w:val="28"/>
        </w:rPr>
        <w:t>-график</w:t>
      </w:r>
      <w:r>
        <w:rPr>
          <w:rFonts w:cs="Times New Roman"/>
          <w:color w:val="000000"/>
          <w:szCs w:val="28"/>
        </w:rPr>
        <w:t>ом</w:t>
      </w:r>
      <w:r w:rsidRPr="00DC663A">
        <w:rPr>
          <w:rFonts w:cs="Times New Roman"/>
          <w:color w:val="000000"/>
          <w:szCs w:val="28"/>
        </w:rPr>
        <w:t xml:space="preserve"> передачи документов постоянного срока хранения в государственный или муниципальный архив на очередной календарный год;</w:t>
      </w:r>
    </w:p>
    <w:p w14:paraId="7533B8EB" w14:textId="5F7BB80F" w:rsidR="00773A30" w:rsidRPr="00773A30" w:rsidRDefault="001C7C2D" w:rsidP="00773A30">
      <w:pPr>
        <w:autoSpaceDE w:val="0"/>
        <w:autoSpaceDN w:val="0"/>
        <w:adjustRightInd w:val="0"/>
        <w:jc w:val="both"/>
        <w:rPr>
          <w:rFonts w:eastAsiaTheme="minorHAnsi" w:cs="Times New Roman"/>
          <w:szCs w:val="28"/>
        </w:rPr>
        <w:sectPr w:rsidR="00773A30" w:rsidRPr="00773A30" w:rsidSect="00540E43">
          <w:pgSz w:w="11906" w:h="16838"/>
          <w:pgMar w:top="1134" w:right="567" w:bottom="1134" w:left="1985" w:header="709" w:footer="709" w:gutter="0"/>
          <w:pgNumType w:start="1"/>
          <w:cols w:space="708"/>
          <w:titlePg/>
          <w:docGrid w:linePitch="381"/>
        </w:sectPr>
      </w:pPr>
      <w:r>
        <w:t xml:space="preserve">- два и более факта утраты архивных документов Архивного фонда Российской Федерации при подготовке контролируемым лицом годового раздела описи дел постоянного хранения к передаче в </w:t>
      </w:r>
      <w:r w:rsidR="00A13426">
        <w:t>архивный орган или архивное учреждение</w:t>
      </w:r>
      <w:r>
        <w:t>, установленные на основании сведений, полученных при рассмотрении акта о необнаружении архивных документов, пути розыска которых исчерпаны, представленного на рассмотрение экспертно-проверочной методической комиссии агентства по делам юстиции Ярославской области</w:t>
      </w:r>
      <w:r w:rsidR="007404CA">
        <w:t>,</w:t>
      </w:r>
      <w:r>
        <w:t xml:space="preserve"> в течение 3 лет.</w:t>
      </w:r>
    </w:p>
    <w:tbl>
      <w:tblPr>
        <w:tblStyle w:val="2"/>
        <w:tblW w:w="4500"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tblGrid>
      <w:tr w:rsidR="00773A30" w:rsidRPr="00773A30" w14:paraId="7533B8ED" w14:textId="77777777" w:rsidTr="00540E43">
        <w:tc>
          <w:tcPr>
            <w:tcW w:w="4500" w:type="dxa"/>
          </w:tcPr>
          <w:p w14:paraId="7533B8EC" w14:textId="77777777" w:rsidR="00773A30" w:rsidRPr="00773A30" w:rsidRDefault="00773A30" w:rsidP="00773A30">
            <w:pPr>
              <w:autoSpaceDE w:val="0"/>
              <w:autoSpaceDN w:val="0"/>
              <w:adjustRightInd w:val="0"/>
              <w:ind w:left="-108" w:firstLine="108"/>
              <w:jc w:val="both"/>
              <w:outlineLvl w:val="0"/>
              <w:rPr>
                <w:szCs w:val="28"/>
              </w:rPr>
            </w:pPr>
            <w:r w:rsidRPr="00773A30">
              <w:rPr>
                <w:szCs w:val="28"/>
              </w:rPr>
              <w:lastRenderedPageBreak/>
              <w:t>Приложение 2</w:t>
            </w:r>
          </w:p>
        </w:tc>
      </w:tr>
      <w:tr w:rsidR="00773A30" w:rsidRPr="00773A30" w14:paraId="7533B8EF" w14:textId="77777777" w:rsidTr="00540E43">
        <w:tc>
          <w:tcPr>
            <w:tcW w:w="4500" w:type="dxa"/>
          </w:tcPr>
          <w:p w14:paraId="7533B8EE" w14:textId="77777777" w:rsidR="00773A30" w:rsidRPr="00773A30" w:rsidRDefault="00773A30" w:rsidP="00773A30">
            <w:pPr>
              <w:autoSpaceDE w:val="0"/>
              <w:autoSpaceDN w:val="0"/>
              <w:adjustRightInd w:val="0"/>
              <w:ind w:firstLine="0"/>
              <w:rPr>
                <w:szCs w:val="28"/>
              </w:rPr>
            </w:pPr>
            <w:r w:rsidRPr="00773A30">
              <w:rPr>
                <w:szCs w:val="28"/>
              </w:rPr>
              <w:t>к Положению</w:t>
            </w:r>
          </w:p>
        </w:tc>
      </w:tr>
      <w:tr w:rsidR="00773A30" w:rsidRPr="00773A30" w14:paraId="7533B8F2" w14:textId="77777777" w:rsidTr="00540E43">
        <w:tc>
          <w:tcPr>
            <w:tcW w:w="4500" w:type="dxa"/>
          </w:tcPr>
          <w:p w14:paraId="58170D61" w14:textId="55A872B5" w:rsidR="00932206" w:rsidRDefault="00D67EE9" w:rsidP="00773A30">
            <w:pPr>
              <w:autoSpaceDE w:val="0"/>
              <w:autoSpaceDN w:val="0"/>
              <w:adjustRightInd w:val="0"/>
              <w:ind w:firstLine="0"/>
              <w:rPr>
                <w:szCs w:val="28"/>
              </w:rPr>
            </w:pPr>
            <w:r w:rsidRPr="00D67EE9">
              <w:rPr>
                <w:szCs w:val="28"/>
              </w:rPr>
              <w:t xml:space="preserve">(в </w:t>
            </w:r>
            <w:r w:rsidR="00F92E45">
              <w:rPr>
                <w:szCs w:val="28"/>
              </w:rPr>
              <w:t>ред. постановлений</w:t>
            </w:r>
            <w:r w:rsidRPr="00D67EE9">
              <w:rPr>
                <w:szCs w:val="28"/>
              </w:rPr>
              <w:t xml:space="preserve"> Правительства области</w:t>
            </w:r>
          </w:p>
          <w:p w14:paraId="386A7A69" w14:textId="77777777" w:rsidR="00F92E45" w:rsidRDefault="00F92E45" w:rsidP="00773A30">
            <w:pPr>
              <w:autoSpaceDE w:val="0"/>
              <w:autoSpaceDN w:val="0"/>
              <w:adjustRightInd w:val="0"/>
              <w:ind w:firstLine="0"/>
              <w:rPr>
                <w:szCs w:val="28"/>
              </w:rPr>
            </w:pPr>
            <w:r>
              <w:rPr>
                <w:szCs w:val="28"/>
              </w:rPr>
              <w:t>от 13.05.2022 № 371-п,</w:t>
            </w:r>
          </w:p>
          <w:p w14:paraId="0803407C" w14:textId="77777777" w:rsidR="005730B0" w:rsidRDefault="005730B0" w:rsidP="00773A30">
            <w:pPr>
              <w:autoSpaceDE w:val="0"/>
              <w:autoSpaceDN w:val="0"/>
              <w:adjustRightInd w:val="0"/>
              <w:ind w:firstLine="0"/>
              <w:rPr>
                <w:szCs w:val="28"/>
              </w:rPr>
            </w:pPr>
            <w:r>
              <w:rPr>
                <w:szCs w:val="28"/>
              </w:rPr>
              <w:t xml:space="preserve"> от 27.10.2025 № 1100-п,</w:t>
            </w:r>
          </w:p>
          <w:p w14:paraId="050DD376" w14:textId="5011FAAC" w:rsidR="005730B0" w:rsidRDefault="005730B0" w:rsidP="00773A30">
            <w:pPr>
              <w:autoSpaceDE w:val="0"/>
              <w:autoSpaceDN w:val="0"/>
              <w:adjustRightInd w:val="0"/>
              <w:ind w:firstLine="0"/>
              <w:rPr>
                <w:szCs w:val="28"/>
              </w:rPr>
            </w:pPr>
            <w:r w:rsidRPr="005730B0">
              <w:rPr>
                <w:szCs w:val="28"/>
              </w:rPr>
              <w:t>от 24.12.2025 № 1371-п)</w:t>
            </w:r>
          </w:p>
          <w:p w14:paraId="04F8243E" w14:textId="77777777" w:rsidR="005730B0" w:rsidRPr="00773A30" w:rsidRDefault="005730B0" w:rsidP="00773A30">
            <w:pPr>
              <w:autoSpaceDE w:val="0"/>
              <w:autoSpaceDN w:val="0"/>
              <w:adjustRightInd w:val="0"/>
              <w:ind w:firstLine="0"/>
              <w:rPr>
                <w:szCs w:val="28"/>
              </w:rPr>
            </w:pPr>
          </w:p>
          <w:p w14:paraId="7533B8F1" w14:textId="77777777" w:rsidR="00773A30" w:rsidRPr="00773A30" w:rsidRDefault="00773A30" w:rsidP="00773A30">
            <w:pPr>
              <w:autoSpaceDE w:val="0"/>
              <w:autoSpaceDN w:val="0"/>
              <w:adjustRightInd w:val="0"/>
              <w:ind w:firstLine="0"/>
              <w:jc w:val="both"/>
              <w:rPr>
                <w:szCs w:val="28"/>
              </w:rPr>
            </w:pPr>
            <w:r w:rsidRPr="00773A30">
              <w:rPr>
                <w:szCs w:val="28"/>
              </w:rPr>
              <w:t>Форма</w:t>
            </w:r>
          </w:p>
        </w:tc>
      </w:tr>
    </w:tbl>
    <w:p w14:paraId="7533B8F3" w14:textId="77777777" w:rsidR="00773A30" w:rsidRPr="00773A30" w:rsidRDefault="00773A30" w:rsidP="00773A30">
      <w:pPr>
        <w:autoSpaceDE w:val="0"/>
        <w:autoSpaceDN w:val="0"/>
        <w:adjustRightInd w:val="0"/>
        <w:jc w:val="both"/>
        <w:rPr>
          <w:szCs w:val="28"/>
        </w:rPr>
      </w:pPr>
    </w:p>
    <w:p w14:paraId="7533B8F4" w14:textId="77777777" w:rsidR="00773A30" w:rsidRPr="00773A30" w:rsidRDefault="00773A30" w:rsidP="00773A30">
      <w:pPr>
        <w:autoSpaceDE w:val="0"/>
        <w:autoSpaceDN w:val="0"/>
        <w:adjustRightInd w:val="0"/>
        <w:jc w:val="both"/>
        <w:rPr>
          <w:szCs w:val="28"/>
        </w:rPr>
      </w:pPr>
    </w:p>
    <w:p w14:paraId="5E86426C" w14:textId="77777777" w:rsidR="00D67EE9" w:rsidRPr="001750C7" w:rsidRDefault="00D67EE9" w:rsidP="00353250">
      <w:pPr>
        <w:autoSpaceDE w:val="0"/>
        <w:autoSpaceDN w:val="0"/>
        <w:adjustRightInd w:val="0"/>
        <w:ind w:firstLine="0"/>
        <w:jc w:val="center"/>
        <w:rPr>
          <w:rFonts w:cs="Times New Roman"/>
          <w:b/>
          <w:szCs w:val="20"/>
          <w:lang w:eastAsia="ru-RU"/>
        </w:rPr>
      </w:pPr>
      <w:r w:rsidRPr="001750C7">
        <w:rPr>
          <w:rFonts w:cs="Times New Roman"/>
          <w:b/>
          <w:szCs w:val="20"/>
          <w:lang w:eastAsia="ru-RU"/>
        </w:rPr>
        <w:t>ПРЕДПИСАНИЕ № _____</w:t>
      </w:r>
    </w:p>
    <w:p w14:paraId="5FAF10C9" w14:textId="1FD2AA79" w:rsidR="00D67EE9" w:rsidRPr="001750C7" w:rsidRDefault="00D67EE9" w:rsidP="00D67EE9">
      <w:pPr>
        <w:keepNext/>
        <w:widowControl w:val="0"/>
        <w:autoSpaceDE w:val="0"/>
        <w:autoSpaceDN w:val="0"/>
        <w:ind w:firstLine="0"/>
        <w:jc w:val="center"/>
        <w:rPr>
          <w:rFonts w:cs="Times New Roman"/>
          <w:b/>
          <w:szCs w:val="20"/>
          <w:lang w:eastAsia="ru-RU"/>
        </w:rPr>
      </w:pPr>
      <w:r w:rsidRPr="001750C7">
        <w:rPr>
          <w:rFonts w:cs="Times New Roman"/>
          <w:b/>
          <w:szCs w:val="20"/>
          <w:lang w:eastAsia="ru-RU"/>
        </w:rPr>
        <w:t>об устранении выявленных нарушений обязательных требований</w:t>
      </w:r>
    </w:p>
    <w:p w14:paraId="5A23C9E8" w14:textId="77777777" w:rsidR="00D67EE9" w:rsidRPr="001750C7" w:rsidRDefault="00D67EE9" w:rsidP="00353250">
      <w:pPr>
        <w:autoSpaceDE w:val="0"/>
        <w:autoSpaceDN w:val="0"/>
        <w:adjustRightInd w:val="0"/>
        <w:ind w:firstLine="0"/>
        <w:jc w:val="center"/>
        <w:rPr>
          <w:rFonts w:cs="Times New Roman"/>
          <w:b/>
          <w:szCs w:val="20"/>
          <w:lang w:eastAsia="ru-RU"/>
        </w:rPr>
      </w:pPr>
      <w:r w:rsidRPr="001750C7">
        <w:rPr>
          <w:rFonts w:cs="Times New Roman"/>
          <w:b/>
          <w:szCs w:val="20"/>
          <w:lang w:eastAsia="ru-RU"/>
        </w:rPr>
        <w:t>законодательства об архивном деле</w:t>
      </w:r>
    </w:p>
    <w:p w14:paraId="2A05AFC9" w14:textId="77777777" w:rsidR="00D67EE9" w:rsidRPr="00353250" w:rsidRDefault="00D67EE9" w:rsidP="00353250">
      <w:pPr>
        <w:autoSpaceDE w:val="0"/>
        <w:autoSpaceDN w:val="0"/>
        <w:adjustRightInd w:val="0"/>
      </w:pPr>
    </w:p>
    <w:tbl>
      <w:tblPr>
        <w:tblStyle w:val="1"/>
        <w:tblW w:w="0" w:type="auto"/>
        <w:tblLook w:val="04A0" w:firstRow="1" w:lastRow="0" w:firstColumn="1" w:lastColumn="0" w:noHBand="0" w:noVBand="1"/>
      </w:tblPr>
      <w:tblGrid>
        <w:gridCol w:w="9345"/>
      </w:tblGrid>
      <w:tr w:rsidR="00D67EE9" w:rsidRPr="001750C7" w14:paraId="194C6ABD" w14:textId="77777777" w:rsidTr="00540E43">
        <w:tc>
          <w:tcPr>
            <w:tcW w:w="9571" w:type="dxa"/>
          </w:tcPr>
          <w:p w14:paraId="37357814" w14:textId="54D77010" w:rsidR="00D67EE9" w:rsidRPr="001750C7" w:rsidRDefault="00D67EE9" w:rsidP="00540E43">
            <w:pPr>
              <w:keepNext/>
              <w:widowControl w:val="0"/>
              <w:autoSpaceDE w:val="0"/>
              <w:autoSpaceDN w:val="0"/>
              <w:jc w:val="both"/>
              <w:rPr>
                <w:rFonts w:cs="Times New Roman"/>
                <w:b/>
                <w:szCs w:val="20"/>
                <w:lang w:eastAsia="ru-RU"/>
              </w:rPr>
            </w:pPr>
            <w:r w:rsidRPr="001750C7">
              <w:rPr>
                <w:rFonts w:cs="Times New Roman"/>
                <w:szCs w:val="28"/>
                <w:lang w:eastAsia="ru-RU"/>
              </w:rPr>
              <w:t>Отметка о размещении (дата и учетный номер) сведений о проведенной проверке в едином реестре контрольных (надзорных) мероприятий, QR-код</w:t>
            </w:r>
          </w:p>
        </w:tc>
      </w:tr>
    </w:tbl>
    <w:p w14:paraId="23A7957A" w14:textId="77777777" w:rsidR="00D67EE9" w:rsidRPr="001750C7" w:rsidRDefault="00D67EE9" w:rsidP="00D67EE9">
      <w:pPr>
        <w:keepNext/>
        <w:widowControl w:val="0"/>
        <w:autoSpaceDE w:val="0"/>
        <w:autoSpaceDN w:val="0"/>
        <w:ind w:firstLine="0"/>
        <w:jc w:val="both"/>
        <w:rPr>
          <w:rFonts w:cs="Times New Roman"/>
          <w:szCs w:val="20"/>
          <w:lang w:eastAsia="ru-RU"/>
        </w:rPr>
      </w:pPr>
    </w:p>
    <w:p w14:paraId="5D589420" w14:textId="07823E4E" w:rsidR="003E03A6" w:rsidRDefault="003E03A6" w:rsidP="003E03A6">
      <w:pPr>
        <w:autoSpaceDE w:val="0"/>
        <w:autoSpaceDN w:val="0"/>
        <w:adjustRightInd w:val="0"/>
        <w:ind w:firstLine="0"/>
        <w:jc w:val="center"/>
        <w:rPr>
          <w:rFonts w:eastAsiaTheme="minorHAnsi" w:cs="Times New Roman"/>
          <w:szCs w:val="28"/>
        </w:rPr>
      </w:pPr>
      <w:r w:rsidRPr="0025227E">
        <w:rPr>
          <w:rFonts w:eastAsiaTheme="minorHAnsi" w:cs="Times New Roman"/>
          <w:szCs w:val="28"/>
        </w:rPr>
        <w:t>Агентство по делам юстиции Ярославской области</w:t>
      </w:r>
    </w:p>
    <w:p w14:paraId="71F2E7E4" w14:textId="77777777" w:rsidR="00D67EE9" w:rsidRPr="001750C7" w:rsidRDefault="00D67EE9" w:rsidP="00D67EE9">
      <w:pPr>
        <w:autoSpaceDE w:val="0"/>
        <w:autoSpaceDN w:val="0"/>
        <w:adjustRightInd w:val="0"/>
        <w:ind w:firstLine="0"/>
        <w:jc w:val="both"/>
        <w:rPr>
          <w:rFonts w:eastAsiaTheme="minorHAnsi" w:cs="Times New Roman"/>
          <w:szCs w:val="28"/>
        </w:rPr>
      </w:pPr>
      <w:r w:rsidRPr="001750C7">
        <w:rPr>
          <w:rFonts w:eastAsiaTheme="minorHAnsi" w:cs="Times New Roman"/>
          <w:szCs w:val="28"/>
        </w:rPr>
        <w:t>__________________________________________________________________</w:t>
      </w:r>
    </w:p>
    <w:p w14:paraId="0EB70074" w14:textId="550DD76E" w:rsidR="00D67EE9" w:rsidRPr="001750C7" w:rsidRDefault="00D67EE9" w:rsidP="00353250">
      <w:pPr>
        <w:autoSpaceDE w:val="0"/>
        <w:autoSpaceDN w:val="0"/>
        <w:adjustRightInd w:val="0"/>
        <w:rPr>
          <w:rFonts w:cs="Times New Roman"/>
          <w:sz w:val="24"/>
          <w:szCs w:val="24"/>
          <w:lang w:eastAsia="ru-RU"/>
        </w:rPr>
      </w:pPr>
      <w:r w:rsidRPr="001750C7">
        <w:rPr>
          <w:rFonts w:cs="Times New Roman"/>
          <w:sz w:val="24"/>
          <w:szCs w:val="24"/>
          <w:lang w:eastAsia="ru-RU"/>
        </w:rPr>
        <w:t>(наименование контрольного (надзорного) органа, вынесшего предписание)</w:t>
      </w:r>
    </w:p>
    <w:p w14:paraId="1D9927E7" w14:textId="77777777" w:rsidR="00D67EE9" w:rsidRPr="001750C7" w:rsidRDefault="00D67EE9" w:rsidP="00D67EE9">
      <w:pPr>
        <w:autoSpaceDE w:val="0"/>
        <w:autoSpaceDN w:val="0"/>
        <w:adjustRightInd w:val="0"/>
        <w:ind w:firstLine="0"/>
        <w:jc w:val="both"/>
        <w:rPr>
          <w:rFonts w:eastAsiaTheme="minorHAnsi" w:cs="Times New Roman"/>
          <w:szCs w:val="28"/>
        </w:rPr>
      </w:pPr>
      <w:r w:rsidRPr="001750C7">
        <w:rPr>
          <w:rFonts w:eastAsiaTheme="minorHAnsi" w:cs="Times New Roman"/>
          <w:szCs w:val="28"/>
        </w:rPr>
        <w:t>____________________________</w:t>
      </w:r>
      <w:r w:rsidRPr="001750C7">
        <w:rPr>
          <w:rFonts w:eastAsiaTheme="minorHAnsi" w:cs="Times New Roman"/>
          <w:szCs w:val="28"/>
        </w:rPr>
        <w:tab/>
      </w:r>
      <w:r w:rsidRPr="001750C7">
        <w:rPr>
          <w:rFonts w:eastAsiaTheme="minorHAnsi" w:cs="Times New Roman"/>
          <w:szCs w:val="28"/>
        </w:rPr>
        <w:tab/>
        <w:t>_______________________________</w:t>
      </w:r>
    </w:p>
    <w:p w14:paraId="179C8084" w14:textId="77777777" w:rsidR="00D67EE9" w:rsidRPr="001750C7" w:rsidRDefault="00D67EE9" w:rsidP="00D67EE9">
      <w:pPr>
        <w:autoSpaceDE w:val="0"/>
        <w:autoSpaceDN w:val="0"/>
        <w:adjustRightInd w:val="0"/>
        <w:ind w:firstLine="0"/>
        <w:jc w:val="both"/>
        <w:rPr>
          <w:rFonts w:eastAsiaTheme="minorHAnsi" w:cs="Times New Roman"/>
          <w:sz w:val="24"/>
          <w:szCs w:val="24"/>
        </w:rPr>
      </w:pPr>
      <w:r w:rsidRPr="001750C7">
        <w:rPr>
          <w:rFonts w:eastAsiaTheme="minorHAnsi" w:cs="Times New Roman"/>
          <w:sz w:val="24"/>
          <w:szCs w:val="24"/>
        </w:rPr>
        <w:t>(место составления предписания)</w:t>
      </w:r>
      <w:r w:rsidRPr="001750C7">
        <w:rPr>
          <w:rFonts w:eastAsiaTheme="minorHAnsi" w:cs="Times New Roman"/>
          <w:sz w:val="24"/>
          <w:szCs w:val="24"/>
        </w:rPr>
        <w:tab/>
      </w:r>
      <w:r w:rsidRPr="001750C7">
        <w:rPr>
          <w:rFonts w:eastAsiaTheme="minorHAnsi" w:cs="Times New Roman"/>
          <w:sz w:val="24"/>
          <w:szCs w:val="24"/>
        </w:rPr>
        <w:tab/>
      </w:r>
      <w:r w:rsidRPr="001750C7">
        <w:rPr>
          <w:rFonts w:eastAsiaTheme="minorHAnsi" w:cs="Times New Roman"/>
          <w:sz w:val="24"/>
          <w:szCs w:val="24"/>
        </w:rPr>
        <w:tab/>
        <w:t xml:space="preserve">    (дата и время составления предписания)</w:t>
      </w:r>
    </w:p>
    <w:p w14:paraId="69FB1940" w14:textId="77777777" w:rsidR="00D67EE9" w:rsidRPr="001750C7" w:rsidRDefault="00D67EE9" w:rsidP="00D67EE9">
      <w:pPr>
        <w:autoSpaceDE w:val="0"/>
        <w:autoSpaceDN w:val="0"/>
        <w:adjustRightInd w:val="0"/>
        <w:ind w:firstLine="0"/>
        <w:jc w:val="both"/>
        <w:rPr>
          <w:rFonts w:eastAsiaTheme="minorHAnsi" w:cs="Times New Roman"/>
          <w:sz w:val="24"/>
          <w:szCs w:val="24"/>
        </w:rPr>
      </w:pPr>
    </w:p>
    <w:p w14:paraId="61048929" w14:textId="77777777" w:rsidR="00D67EE9" w:rsidRPr="001750C7" w:rsidRDefault="00D67EE9" w:rsidP="00D67EE9">
      <w:pPr>
        <w:widowControl w:val="0"/>
        <w:autoSpaceDE w:val="0"/>
        <w:autoSpaceDN w:val="0"/>
        <w:jc w:val="both"/>
        <w:rPr>
          <w:rFonts w:cs="Times New Roman"/>
          <w:szCs w:val="28"/>
          <w:lang w:eastAsia="ru-RU"/>
        </w:rPr>
      </w:pPr>
      <w:r w:rsidRPr="001750C7">
        <w:rPr>
          <w:rFonts w:cs="Times New Roman"/>
          <w:szCs w:val="28"/>
          <w:lang w:eastAsia="ru-RU"/>
        </w:rPr>
        <w:t xml:space="preserve">Настоящее предписание выдано на основании акта проверки от «___» _________  20___ г. № ____ </w:t>
      </w:r>
      <w:r w:rsidRPr="001750C7">
        <w:rPr>
          <w:rFonts w:cs="Times New Roman"/>
          <w:sz w:val="24"/>
          <w:szCs w:val="28"/>
          <w:lang w:eastAsia="ru-RU"/>
        </w:rPr>
        <w:t xml:space="preserve"> </w:t>
      </w:r>
      <w:r w:rsidRPr="001750C7">
        <w:rPr>
          <w:rFonts w:cs="Times New Roman"/>
          <w:szCs w:val="28"/>
          <w:lang w:eastAsia="ru-RU"/>
        </w:rPr>
        <w:t>в отношении _________________________</w:t>
      </w:r>
    </w:p>
    <w:p w14:paraId="060ECCBB" w14:textId="77777777" w:rsidR="00D67EE9" w:rsidRPr="001750C7" w:rsidRDefault="00D67EE9" w:rsidP="00D67EE9">
      <w:pPr>
        <w:widowControl w:val="0"/>
        <w:autoSpaceDE w:val="0"/>
        <w:autoSpaceDN w:val="0"/>
        <w:ind w:firstLine="0"/>
        <w:jc w:val="both"/>
        <w:rPr>
          <w:rFonts w:cs="Times New Roman"/>
          <w:szCs w:val="28"/>
          <w:lang w:eastAsia="ru-RU"/>
        </w:rPr>
      </w:pPr>
      <w:r w:rsidRPr="001750C7">
        <w:rPr>
          <w:rFonts w:cs="Times New Roman"/>
          <w:szCs w:val="28"/>
          <w:lang w:eastAsia="ru-RU"/>
        </w:rPr>
        <w:t>__________________________________________________________________</w:t>
      </w:r>
    </w:p>
    <w:p w14:paraId="00D0C574"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 xml:space="preserve">(Ф.И.О. гражданина, индивидуального предпринимателя или наименование организации, </w:t>
      </w:r>
    </w:p>
    <w:p w14:paraId="6433AA5C" w14:textId="77777777" w:rsidR="00D67EE9" w:rsidRPr="001750C7" w:rsidRDefault="00D67EE9" w:rsidP="00D67EE9">
      <w:pPr>
        <w:widowControl w:val="0"/>
        <w:autoSpaceDE w:val="0"/>
        <w:autoSpaceDN w:val="0"/>
        <w:ind w:right="-1" w:firstLine="0"/>
        <w:jc w:val="both"/>
        <w:rPr>
          <w:rFonts w:cs="Times New Roman"/>
          <w:sz w:val="24"/>
          <w:szCs w:val="24"/>
          <w:lang w:eastAsia="ru-RU"/>
        </w:rPr>
      </w:pPr>
      <w:r w:rsidRPr="001750C7">
        <w:rPr>
          <w:rFonts w:cs="Times New Roman"/>
          <w:sz w:val="24"/>
          <w:szCs w:val="24"/>
          <w:lang w:eastAsia="ru-RU"/>
        </w:rPr>
        <w:t>_____________________________________________________________________________</w:t>
      </w:r>
    </w:p>
    <w:p w14:paraId="2D1B869B"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основной государственный регистрационный номер, индивидуальный номер</w:t>
      </w:r>
    </w:p>
    <w:p w14:paraId="1407BEEE" w14:textId="77777777" w:rsidR="00D67EE9" w:rsidRPr="001750C7" w:rsidRDefault="00D67EE9" w:rsidP="00D67EE9">
      <w:pPr>
        <w:widowControl w:val="0"/>
        <w:autoSpaceDE w:val="0"/>
        <w:autoSpaceDN w:val="0"/>
        <w:ind w:right="-1" w:firstLine="0"/>
        <w:jc w:val="both"/>
        <w:rPr>
          <w:rFonts w:cs="Times New Roman"/>
          <w:sz w:val="24"/>
          <w:szCs w:val="24"/>
          <w:lang w:eastAsia="ru-RU"/>
        </w:rPr>
      </w:pPr>
      <w:r w:rsidRPr="001750C7">
        <w:rPr>
          <w:rFonts w:cs="Times New Roman"/>
          <w:sz w:val="24"/>
          <w:szCs w:val="24"/>
          <w:lang w:eastAsia="ru-RU"/>
        </w:rPr>
        <w:t>_____________________________________________________________________________</w:t>
      </w:r>
    </w:p>
    <w:p w14:paraId="0834630B"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налогоплательщика, адрес гражданина, индивидуального предпринимателя,</w:t>
      </w:r>
    </w:p>
    <w:p w14:paraId="5CC84169" w14:textId="77777777" w:rsidR="00D67EE9" w:rsidRPr="001750C7" w:rsidRDefault="00D67EE9" w:rsidP="00D67EE9">
      <w:pPr>
        <w:widowControl w:val="0"/>
        <w:autoSpaceDE w:val="0"/>
        <w:autoSpaceDN w:val="0"/>
        <w:ind w:right="-1" w:firstLine="0"/>
        <w:jc w:val="both"/>
        <w:rPr>
          <w:rFonts w:cs="Times New Roman"/>
          <w:sz w:val="24"/>
          <w:szCs w:val="24"/>
          <w:lang w:eastAsia="ru-RU"/>
        </w:rPr>
      </w:pPr>
      <w:r w:rsidRPr="001750C7">
        <w:rPr>
          <w:rFonts w:cs="Times New Roman"/>
          <w:sz w:val="24"/>
          <w:szCs w:val="24"/>
          <w:lang w:eastAsia="ru-RU"/>
        </w:rPr>
        <w:t>_____________________________________________________________________________</w:t>
      </w:r>
    </w:p>
    <w:p w14:paraId="09823DA1"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организации (ее филиалов, представительств, обособленных структурных подразделений,</w:t>
      </w:r>
    </w:p>
    <w:p w14:paraId="6482ECDA" w14:textId="77777777" w:rsidR="00D67EE9" w:rsidRPr="001750C7" w:rsidRDefault="00D67EE9" w:rsidP="00D67EE9">
      <w:pPr>
        <w:widowControl w:val="0"/>
        <w:autoSpaceDE w:val="0"/>
        <w:autoSpaceDN w:val="0"/>
        <w:ind w:right="-1" w:firstLine="0"/>
        <w:jc w:val="both"/>
        <w:rPr>
          <w:rFonts w:cs="Times New Roman"/>
          <w:sz w:val="24"/>
          <w:szCs w:val="24"/>
          <w:lang w:eastAsia="ru-RU"/>
        </w:rPr>
      </w:pPr>
      <w:r w:rsidRPr="001750C7">
        <w:rPr>
          <w:rFonts w:cs="Times New Roman"/>
          <w:sz w:val="24"/>
          <w:szCs w:val="24"/>
          <w:lang w:eastAsia="ru-RU"/>
        </w:rPr>
        <w:t>_____________________________________________________________________________</w:t>
      </w:r>
    </w:p>
    <w:p w14:paraId="0DC55D36"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ответственных за соответствие обязательным требованиям объекта контроля,</w:t>
      </w:r>
    </w:p>
    <w:p w14:paraId="67959750" w14:textId="77777777" w:rsidR="00D67EE9" w:rsidRPr="001750C7" w:rsidRDefault="00D67EE9" w:rsidP="00D67EE9">
      <w:pPr>
        <w:widowControl w:val="0"/>
        <w:autoSpaceDE w:val="0"/>
        <w:autoSpaceDN w:val="0"/>
        <w:ind w:right="-1" w:firstLine="0"/>
        <w:jc w:val="both"/>
        <w:rPr>
          <w:rFonts w:cs="Times New Roman"/>
          <w:sz w:val="24"/>
          <w:szCs w:val="24"/>
          <w:lang w:eastAsia="ru-RU"/>
        </w:rPr>
      </w:pPr>
      <w:r w:rsidRPr="001750C7">
        <w:rPr>
          <w:rFonts w:cs="Times New Roman"/>
          <w:sz w:val="24"/>
          <w:szCs w:val="24"/>
          <w:lang w:eastAsia="ru-RU"/>
        </w:rPr>
        <w:t>_____________________________________________________________________________</w:t>
      </w:r>
      <w:r w:rsidRPr="001750C7">
        <w:rPr>
          <w:rFonts w:cs="Times New Roman"/>
          <w:szCs w:val="28"/>
          <w:lang w:eastAsia="ru-RU"/>
        </w:rPr>
        <w:t>.</w:t>
      </w:r>
    </w:p>
    <w:p w14:paraId="70DAC8D4" w14:textId="77777777" w:rsidR="00D67EE9" w:rsidRPr="001750C7" w:rsidRDefault="00D67EE9" w:rsidP="00D67EE9">
      <w:pPr>
        <w:widowControl w:val="0"/>
        <w:autoSpaceDE w:val="0"/>
        <w:autoSpaceDN w:val="0"/>
        <w:ind w:right="-1" w:firstLine="0"/>
        <w:jc w:val="center"/>
        <w:rPr>
          <w:rFonts w:cs="Times New Roman"/>
          <w:sz w:val="24"/>
          <w:szCs w:val="24"/>
          <w:lang w:eastAsia="ru-RU"/>
        </w:rPr>
      </w:pPr>
      <w:r w:rsidRPr="001750C7">
        <w:rPr>
          <w:rFonts w:cs="Times New Roman"/>
          <w:sz w:val="24"/>
          <w:szCs w:val="24"/>
          <w:lang w:eastAsia="ru-RU"/>
        </w:rPr>
        <w:t>в отношении которого было проведено контрольное (надзорное) мероприятие))</w:t>
      </w:r>
    </w:p>
    <w:p w14:paraId="14575505" w14:textId="77777777" w:rsidR="00D67EE9" w:rsidRPr="001750C7" w:rsidRDefault="00D67EE9" w:rsidP="00353250">
      <w:pPr>
        <w:autoSpaceDE w:val="0"/>
        <w:autoSpaceDN w:val="0"/>
        <w:adjustRightInd w:val="0"/>
        <w:jc w:val="both"/>
        <w:rPr>
          <w:szCs w:val="28"/>
        </w:rPr>
      </w:pPr>
      <w:r w:rsidRPr="001750C7">
        <w:rPr>
          <w:szCs w:val="28"/>
        </w:rPr>
        <w:t>В ходе выездной/документарной проверки выявлены следующие нарушения:________________________________________________________</w:t>
      </w:r>
    </w:p>
    <w:p w14:paraId="756558C9" w14:textId="77777777" w:rsidR="00D67EE9" w:rsidRPr="001750C7" w:rsidRDefault="00D67EE9" w:rsidP="00D67EE9">
      <w:pPr>
        <w:autoSpaceDE w:val="0"/>
        <w:autoSpaceDN w:val="0"/>
        <w:adjustRightInd w:val="0"/>
        <w:jc w:val="both"/>
        <w:rPr>
          <w:sz w:val="24"/>
          <w:szCs w:val="24"/>
        </w:rPr>
      </w:pPr>
      <w:r w:rsidRPr="001750C7">
        <w:rPr>
          <w:sz w:val="24"/>
          <w:szCs w:val="24"/>
        </w:rPr>
        <w:t xml:space="preserve">              (указываются выявленные нарушения обязательных требований</w:t>
      </w:r>
    </w:p>
    <w:p w14:paraId="4C0C0B28" w14:textId="77777777" w:rsidR="00D67EE9" w:rsidRPr="001750C7" w:rsidRDefault="00D67EE9" w:rsidP="00D67EE9">
      <w:pPr>
        <w:autoSpaceDE w:val="0"/>
        <w:autoSpaceDN w:val="0"/>
        <w:adjustRightInd w:val="0"/>
        <w:ind w:firstLine="0"/>
        <w:rPr>
          <w:szCs w:val="28"/>
        </w:rPr>
      </w:pPr>
      <w:r w:rsidRPr="001750C7">
        <w:rPr>
          <w:szCs w:val="28"/>
        </w:rPr>
        <w:t>__________________________________________________________________</w:t>
      </w:r>
    </w:p>
    <w:p w14:paraId="0514EC34" w14:textId="77777777" w:rsidR="00D67EE9" w:rsidRPr="001750C7" w:rsidRDefault="00D67EE9" w:rsidP="00D67EE9">
      <w:pPr>
        <w:autoSpaceDE w:val="0"/>
        <w:autoSpaceDN w:val="0"/>
        <w:adjustRightInd w:val="0"/>
        <w:ind w:firstLine="0"/>
        <w:jc w:val="center"/>
        <w:rPr>
          <w:sz w:val="24"/>
          <w:szCs w:val="24"/>
        </w:rPr>
      </w:pPr>
      <w:r w:rsidRPr="001750C7">
        <w:rPr>
          <w:sz w:val="24"/>
          <w:szCs w:val="24"/>
        </w:rPr>
        <w:t>с указанием обязательного требования, нормативного правового акта</w:t>
      </w:r>
    </w:p>
    <w:p w14:paraId="0EB6453C" w14:textId="77777777" w:rsidR="00D67EE9" w:rsidRPr="001750C7" w:rsidRDefault="00D67EE9" w:rsidP="00D67EE9">
      <w:pPr>
        <w:autoSpaceDE w:val="0"/>
        <w:autoSpaceDN w:val="0"/>
        <w:adjustRightInd w:val="0"/>
        <w:ind w:firstLine="0"/>
        <w:rPr>
          <w:szCs w:val="28"/>
        </w:rPr>
      </w:pPr>
      <w:r w:rsidRPr="001750C7">
        <w:rPr>
          <w:szCs w:val="28"/>
        </w:rPr>
        <w:t>__________________________________________________________________</w:t>
      </w:r>
    </w:p>
    <w:p w14:paraId="018AC712" w14:textId="77777777" w:rsidR="00D67EE9" w:rsidRPr="001750C7" w:rsidRDefault="00D67EE9" w:rsidP="00D67EE9">
      <w:pPr>
        <w:autoSpaceDE w:val="0"/>
        <w:autoSpaceDN w:val="0"/>
        <w:adjustRightInd w:val="0"/>
        <w:ind w:firstLine="0"/>
        <w:jc w:val="center"/>
        <w:rPr>
          <w:sz w:val="24"/>
          <w:szCs w:val="24"/>
        </w:rPr>
      </w:pPr>
      <w:r w:rsidRPr="001750C7">
        <w:rPr>
          <w:sz w:val="24"/>
          <w:szCs w:val="24"/>
        </w:rPr>
        <w:t xml:space="preserve">и его структурной единицы, которым установлено нарушенное </w:t>
      </w:r>
    </w:p>
    <w:p w14:paraId="4403C0D3" w14:textId="77777777" w:rsidR="00D67EE9" w:rsidRPr="001750C7" w:rsidRDefault="00D67EE9" w:rsidP="00D67EE9">
      <w:pPr>
        <w:autoSpaceDE w:val="0"/>
        <w:autoSpaceDN w:val="0"/>
        <w:adjustRightInd w:val="0"/>
        <w:ind w:firstLine="0"/>
        <w:rPr>
          <w:szCs w:val="28"/>
        </w:rPr>
      </w:pPr>
      <w:r w:rsidRPr="001750C7">
        <w:rPr>
          <w:szCs w:val="28"/>
        </w:rPr>
        <w:t>__________________________________________________________________</w:t>
      </w:r>
    </w:p>
    <w:p w14:paraId="5F093CD6" w14:textId="77777777" w:rsidR="00D67EE9" w:rsidRPr="001750C7" w:rsidRDefault="00D67EE9" w:rsidP="00D67EE9">
      <w:pPr>
        <w:autoSpaceDE w:val="0"/>
        <w:autoSpaceDN w:val="0"/>
        <w:adjustRightInd w:val="0"/>
        <w:ind w:firstLine="0"/>
        <w:jc w:val="center"/>
        <w:rPr>
          <w:szCs w:val="28"/>
        </w:rPr>
      </w:pPr>
      <w:r w:rsidRPr="001750C7">
        <w:rPr>
          <w:sz w:val="24"/>
          <w:szCs w:val="24"/>
        </w:rPr>
        <w:lastRenderedPageBreak/>
        <w:t>обязательное требование)</w:t>
      </w:r>
    </w:p>
    <w:p w14:paraId="006FCF6A" w14:textId="77777777" w:rsidR="00D67EE9" w:rsidRPr="001750C7" w:rsidRDefault="00D67EE9" w:rsidP="00D67EE9">
      <w:pPr>
        <w:autoSpaceDE w:val="0"/>
        <w:autoSpaceDN w:val="0"/>
        <w:adjustRightInd w:val="0"/>
        <w:ind w:firstLine="0"/>
        <w:rPr>
          <w:szCs w:val="28"/>
        </w:rPr>
      </w:pPr>
      <w:r w:rsidRPr="001750C7">
        <w:rPr>
          <w:szCs w:val="28"/>
        </w:rPr>
        <w:t>__________________________________________________________________.</w:t>
      </w:r>
    </w:p>
    <w:p w14:paraId="5C74B7AC" w14:textId="77777777" w:rsidR="00D67EE9" w:rsidRPr="001750C7" w:rsidRDefault="00D67EE9" w:rsidP="00D67EE9">
      <w:pPr>
        <w:autoSpaceDE w:val="0"/>
        <w:autoSpaceDN w:val="0"/>
        <w:adjustRightInd w:val="0"/>
        <w:jc w:val="both"/>
        <w:rPr>
          <w:szCs w:val="28"/>
        </w:rPr>
      </w:pPr>
      <w:r w:rsidRPr="001750C7">
        <w:rPr>
          <w:szCs w:val="28"/>
        </w:rPr>
        <w:t>Не представлены на момент проведения проверки следующие запрашиваемые документы: __________________________________________</w:t>
      </w:r>
    </w:p>
    <w:p w14:paraId="04B73B19" w14:textId="77777777" w:rsidR="00D67EE9" w:rsidRPr="001750C7" w:rsidRDefault="00D67EE9" w:rsidP="00D67EE9">
      <w:pPr>
        <w:autoSpaceDE w:val="0"/>
        <w:autoSpaceDN w:val="0"/>
        <w:adjustRightInd w:val="0"/>
        <w:ind w:firstLine="0"/>
        <w:jc w:val="both"/>
        <w:rPr>
          <w:szCs w:val="28"/>
        </w:rPr>
      </w:pPr>
      <w:r w:rsidRPr="001750C7">
        <w:rPr>
          <w:szCs w:val="28"/>
        </w:rPr>
        <w:t>____________________________________________________________________________________________________________________________________.</w:t>
      </w:r>
    </w:p>
    <w:p w14:paraId="0462E575" w14:textId="77777777" w:rsidR="00D67EE9" w:rsidRPr="001750C7" w:rsidRDefault="00D67EE9" w:rsidP="00D67EE9">
      <w:pPr>
        <w:autoSpaceDE w:val="0"/>
        <w:autoSpaceDN w:val="0"/>
        <w:adjustRightInd w:val="0"/>
        <w:jc w:val="both"/>
        <w:rPr>
          <w:szCs w:val="28"/>
        </w:rPr>
      </w:pPr>
      <w:r w:rsidRPr="001750C7">
        <w:rPr>
          <w:szCs w:val="28"/>
        </w:rPr>
        <w:t>В целях устранения выявленных при проверке нарушений необходимо выполнить следующие мероприятия:</w:t>
      </w:r>
    </w:p>
    <w:p w14:paraId="610975E5" w14:textId="77777777" w:rsidR="00D67EE9" w:rsidRPr="001750C7" w:rsidRDefault="00D67EE9" w:rsidP="00D67EE9">
      <w:pPr>
        <w:autoSpaceDE w:val="0"/>
        <w:autoSpaceDN w:val="0"/>
        <w:adjustRightInd w:val="0"/>
        <w:jc w:val="both"/>
        <w:rPr>
          <w:szCs w:val="28"/>
        </w:rPr>
      </w:pPr>
    </w:p>
    <w:tbl>
      <w:tblPr>
        <w:tblW w:w="9444" w:type="dxa"/>
        <w:jc w:val="center"/>
        <w:tblCellSpacing w:w="5" w:type="nil"/>
        <w:tblLayout w:type="fixed"/>
        <w:tblCellMar>
          <w:left w:w="75" w:type="dxa"/>
          <w:right w:w="75" w:type="dxa"/>
        </w:tblCellMar>
        <w:tblLook w:val="0000" w:firstRow="0" w:lastRow="0" w:firstColumn="0" w:lastColumn="0" w:noHBand="0" w:noVBand="0"/>
      </w:tblPr>
      <w:tblGrid>
        <w:gridCol w:w="754"/>
        <w:gridCol w:w="6386"/>
        <w:gridCol w:w="2304"/>
      </w:tblGrid>
      <w:tr w:rsidR="00D67EE9" w:rsidRPr="001750C7" w14:paraId="159D5908" w14:textId="77777777" w:rsidTr="00540E43">
        <w:trPr>
          <w:trHeight w:val="400"/>
          <w:tblCellSpacing w:w="5" w:type="nil"/>
          <w:jc w:val="center"/>
        </w:trPr>
        <w:tc>
          <w:tcPr>
            <w:tcW w:w="754" w:type="dxa"/>
            <w:tcBorders>
              <w:top w:val="single" w:sz="4" w:space="0" w:color="auto"/>
              <w:left w:val="single" w:sz="4" w:space="0" w:color="auto"/>
              <w:bottom w:val="single" w:sz="4" w:space="0" w:color="auto"/>
              <w:right w:val="single" w:sz="4" w:space="0" w:color="auto"/>
            </w:tcBorders>
          </w:tcPr>
          <w:p w14:paraId="42FCBB77" w14:textId="77777777" w:rsidR="00D67EE9" w:rsidRPr="001750C7" w:rsidRDefault="00D67EE9" w:rsidP="00540E43">
            <w:pPr>
              <w:autoSpaceDE w:val="0"/>
              <w:autoSpaceDN w:val="0"/>
              <w:adjustRightInd w:val="0"/>
              <w:ind w:firstLine="0"/>
              <w:jc w:val="center"/>
              <w:rPr>
                <w:szCs w:val="28"/>
              </w:rPr>
            </w:pPr>
            <w:r w:rsidRPr="001750C7">
              <w:rPr>
                <w:szCs w:val="28"/>
              </w:rPr>
              <w:t>№</w:t>
            </w:r>
          </w:p>
          <w:p w14:paraId="74B0A5EF" w14:textId="77777777" w:rsidR="00D67EE9" w:rsidRPr="001750C7" w:rsidRDefault="00D67EE9" w:rsidP="00540E43">
            <w:pPr>
              <w:autoSpaceDE w:val="0"/>
              <w:autoSpaceDN w:val="0"/>
              <w:adjustRightInd w:val="0"/>
              <w:ind w:firstLine="0"/>
              <w:jc w:val="center"/>
              <w:rPr>
                <w:szCs w:val="28"/>
              </w:rPr>
            </w:pPr>
            <w:r w:rsidRPr="001750C7">
              <w:rPr>
                <w:szCs w:val="28"/>
              </w:rPr>
              <w:t>п/п</w:t>
            </w:r>
          </w:p>
        </w:tc>
        <w:tc>
          <w:tcPr>
            <w:tcW w:w="6386" w:type="dxa"/>
            <w:tcBorders>
              <w:top w:val="single" w:sz="4" w:space="0" w:color="auto"/>
              <w:left w:val="single" w:sz="4" w:space="0" w:color="auto"/>
              <w:bottom w:val="single" w:sz="4" w:space="0" w:color="auto"/>
              <w:right w:val="single" w:sz="4" w:space="0" w:color="auto"/>
            </w:tcBorders>
          </w:tcPr>
          <w:p w14:paraId="37DABCA2" w14:textId="77777777" w:rsidR="00D67EE9" w:rsidRPr="001750C7" w:rsidRDefault="00D67EE9" w:rsidP="00353250">
            <w:pPr>
              <w:tabs>
                <w:tab w:val="left" w:pos="5490"/>
              </w:tabs>
              <w:autoSpaceDE w:val="0"/>
              <w:autoSpaceDN w:val="0"/>
              <w:adjustRightInd w:val="0"/>
              <w:jc w:val="center"/>
              <w:rPr>
                <w:szCs w:val="28"/>
              </w:rPr>
            </w:pPr>
            <w:r w:rsidRPr="001750C7">
              <w:rPr>
                <w:szCs w:val="28"/>
              </w:rPr>
              <w:t>Наименование мероприятия</w:t>
            </w:r>
          </w:p>
        </w:tc>
        <w:tc>
          <w:tcPr>
            <w:tcW w:w="2304" w:type="dxa"/>
            <w:tcBorders>
              <w:top w:val="single" w:sz="4" w:space="0" w:color="auto"/>
              <w:left w:val="single" w:sz="4" w:space="0" w:color="auto"/>
              <w:bottom w:val="single" w:sz="4" w:space="0" w:color="auto"/>
              <w:right w:val="single" w:sz="4" w:space="0" w:color="auto"/>
            </w:tcBorders>
          </w:tcPr>
          <w:p w14:paraId="5D83619A" w14:textId="77777777" w:rsidR="00D67EE9" w:rsidRPr="001750C7" w:rsidRDefault="00D67EE9" w:rsidP="00540E43">
            <w:pPr>
              <w:autoSpaceDE w:val="0"/>
              <w:autoSpaceDN w:val="0"/>
              <w:adjustRightInd w:val="0"/>
              <w:rPr>
                <w:szCs w:val="28"/>
              </w:rPr>
            </w:pPr>
            <w:r w:rsidRPr="001750C7">
              <w:rPr>
                <w:szCs w:val="28"/>
              </w:rPr>
              <w:t>Срок</w:t>
            </w:r>
          </w:p>
          <w:p w14:paraId="1444271E" w14:textId="77777777" w:rsidR="00D67EE9" w:rsidRPr="001750C7" w:rsidRDefault="00D67EE9" w:rsidP="00540E43">
            <w:pPr>
              <w:autoSpaceDE w:val="0"/>
              <w:autoSpaceDN w:val="0"/>
              <w:adjustRightInd w:val="0"/>
              <w:ind w:firstLine="0"/>
              <w:jc w:val="center"/>
              <w:rPr>
                <w:szCs w:val="28"/>
              </w:rPr>
            </w:pPr>
            <w:r w:rsidRPr="001750C7">
              <w:rPr>
                <w:szCs w:val="28"/>
              </w:rPr>
              <w:t>выполнения</w:t>
            </w:r>
          </w:p>
        </w:tc>
      </w:tr>
      <w:tr w:rsidR="00D67EE9" w:rsidRPr="001750C7" w14:paraId="71EE5EAB" w14:textId="77777777" w:rsidTr="00540E43">
        <w:trPr>
          <w:tblCellSpacing w:w="5" w:type="nil"/>
          <w:jc w:val="center"/>
        </w:trPr>
        <w:tc>
          <w:tcPr>
            <w:tcW w:w="754" w:type="dxa"/>
            <w:tcBorders>
              <w:top w:val="single" w:sz="4" w:space="0" w:color="auto"/>
              <w:left w:val="single" w:sz="4" w:space="0" w:color="auto"/>
              <w:bottom w:val="single" w:sz="6" w:space="0" w:color="auto"/>
              <w:right w:val="single" w:sz="6" w:space="0" w:color="auto"/>
            </w:tcBorders>
          </w:tcPr>
          <w:p w14:paraId="506D450C" w14:textId="77777777" w:rsidR="00D67EE9" w:rsidRPr="001750C7" w:rsidRDefault="00D67EE9" w:rsidP="00540E43">
            <w:pPr>
              <w:autoSpaceDE w:val="0"/>
              <w:autoSpaceDN w:val="0"/>
              <w:adjustRightInd w:val="0"/>
              <w:ind w:firstLine="0"/>
              <w:jc w:val="center"/>
              <w:rPr>
                <w:szCs w:val="28"/>
              </w:rPr>
            </w:pPr>
            <w:r w:rsidRPr="001750C7">
              <w:rPr>
                <w:szCs w:val="28"/>
              </w:rPr>
              <w:t>1</w:t>
            </w:r>
          </w:p>
        </w:tc>
        <w:tc>
          <w:tcPr>
            <w:tcW w:w="6386" w:type="dxa"/>
            <w:tcBorders>
              <w:top w:val="single" w:sz="4" w:space="0" w:color="auto"/>
              <w:left w:val="single" w:sz="6" w:space="0" w:color="auto"/>
              <w:bottom w:val="single" w:sz="6" w:space="0" w:color="auto"/>
              <w:right w:val="single" w:sz="6" w:space="0" w:color="auto"/>
            </w:tcBorders>
          </w:tcPr>
          <w:p w14:paraId="0AFEBF98" w14:textId="77777777" w:rsidR="00D67EE9" w:rsidRPr="001750C7" w:rsidRDefault="00D67EE9" w:rsidP="00540E43">
            <w:pPr>
              <w:autoSpaceDE w:val="0"/>
              <w:autoSpaceDN w:val="0"/>
              <w:adjustRightInd w:val="0"/>
              <w:ind w:firstLine="0"/>
              <w:jc w:val="center"/>
              <w:rPr>
                <w:szCs w:val="28"/>
              </w:rPr>
            </w:pPr>
            <w:r w:rsidRPr="001750C7">
              <w:rPr>
                <w:szCs w:val="28"/>
              </w:rPr>
              <w:t>2</w:t>
            </w:r>
          </w:p>
        </w:tc>
        <w:tc>
          <w:tcPr>
            <w:tcW w:w="2304" w:type="dxa"/>
            <w:tcBorders>
              <w:top w:val="single" w:sz="4" w:space="0" w:color="auto"/>
              <w:left w:val="single" w:sz="6" w:space="0" w:color="auto"/>
              <w:bottom w:val="single" w:sz="6" w:space="0" w:color="auto"/>
              <w:right w:val="single" w:sz="4" w:space="0" w:color="auto"/>
            </w:tcBorders>
          </w:tcPr>
          <w:p w14:paraId="6A08E2B6" w14:textId="77777777" w:rsidR="00D67EE9" w:rsidRPr="001750C7" w:rsidRDefault="00D67EE9" w:rsidP="00540E43">
            <w:pPr>
              <w:autoSpaceDE w:val="0"/>
              <w:autoSpaceDN w:val="0"/>
              <w:adjustRightInd w:val="0"/>
              <w:ind w:firstLine="0"/>
              <w:jc w:val="center"/>
              <w:rPr>
                <w:szCs w:val="28"/>
              </w:rPr>
            </w:pPr>
            <w:r w:rsidRPr="001750C7">
              <w:rPr>
                <w:szCs w:val="28"/>
              </w:rPr>
              <w:t>3</w:t>
            </w:r>
          </w:p>
        </w:tc>
      </w:tr>
      <w:tr w:rsidR="00D67EE9" w:rsidRPr="001750C7" w14:paraId="5E1F6D86" w14:textId="77777777" w:rsidTr="00540E43">
        <w:trPr>
          <w:tblCellSpacing w:w="5" w:type="nil"/>
          <w:jc w:val="center"/>
        </w:trPr>
        <w:tc>
          <w:tcPr>
            <w:tcW w:w="754" w:type="dxa"/>
            <w:tcBorders>
              <w:top w:val="single" w:sz="6" w:space="0" w:color="auto"/>
              <w:left w:val="single" w:sz="4" w:space="0" w:color="auto"/>
              <w:bottom w:val="single" w:sz="6" w:space="0" w:color="auto"/>
              <w:right w:val="single" w:sz="6" w:space="0" w:color="auto"/>
            </w:tcBorders>
          </w:tcPr>
          <w:p w14:paraId="60B2BE4E" w14:textId="77777777" w:rsidR="00D67EE9" w:rsidRPr="001750C7" w:rsidRDefault="00D67EE9" w:rsidP="00540E43">
            <w:pPr>
              <w:autoSpaceDE w:val="0"/>
              <w:autoSpaceDN w:val="0"/>
              <w:adjustRightInd w:val="0"/>
              <w:ind w:firstLine="0"/>
              <w:jc w:val="center"/>
              <w:rPr>
                <w:szCs w:val="28"/>
              </w:rPr>
            </w:pPr>
          </w:p>
        </w:tc>
        <w:tc>
          <w:tcPr>
            <w:tcW w:w="6386" w:type="dxa"/>
            <w:tcBorders>
              <w:top w:val="single" w:sz="6" w:space="0" w:color="auto"/>
              <w:left w:val="single" w:sz="6" w:space="0" w:color="auto"/>
              <w:bottom w:val="single" w:sz="6" w:space="0" w:color="auto"/>
              <w:right w:val="single" w:sz="6" w:space="0" w:color="auto"/>
            </w:tcBorders>
          </w:tcPr>
          <w:p w14:paraId="443B9DAA" w14:textId="77777777" w:rsidR="00D67EE9" w:rsidRPr="001750C7" w:rsidRDefault="00D67EE9" w:rsidP="00540E43">
            <w:pPr>
              <w:autoSpaceDE w:val="0"/>
              <w:autoSpaceDN w:val="0"/>
              <w:adjustRightInd w:val="0"/>
              <w:ind w:firstLine="0"/>
              <w:jc w:val="center"/>
              <w:rPr>
                <w:szCs w:val="28"/>
              </w:rPr>
            </w:pPr>
          </w:p>
        </w:tc>
        <w:tc>
          <w:tcPr>
            <w:tcW w:w="2304" w:type="dxa"/>
            <w:tcBorders>
              <w:top w:val="single" w:sz="6" w:space="0" w:color="auto"/>
              <w:left w:val="single" w:sz="6" w:space="0" w:color="auto"/>
              <w:bottom w:val="single" w:sz="6" w:space="0" w:color="auto"/>
              <w:right w:val="single" w:sz="4" w:space="0" w:color="auto"/>
            </w:tcBorders>
          </w:tcPr>
          <w:p w14:paraId="3E1C48BE" w14:textId="77777777" w:rsidR="00D67EE9" w:rsidRPr="001750C7" w:rsidRDefault="00D67EE9" w:rsidP="00540E43">
            <w:pPr>
              <w:autoSpaceDE w:val="0"/>
              <w:autoSpaceDN w:val="0"/>
              <w:adjustRightInd w:val="0"/>
              <w:ind w:firstLine="0"/>
              <w:jc w:val="center"/>
              <w:rPr>
                <w:szCs w:val="28"/>
              </w:rPr>
            </w:pPr>
          </w:p>
        </w:tc>
      </w:tr>
      <w:tr w:rsidR="00D67EE9" w:rsidRPr="001750C7" w14:paraId="08C3A851" w14:textId="77777777" w:rsidTr="00540E43">
        <w:trPr>
          <w:tblCellSpacing w:w="5" w:type="nil"/>
          <w:jc w:val="center"/>
        </w:trPr>
        <w:tc>
          <w:tcPr>
            <w:tcW w:w="754" w:type="dxa"/>
            <w:tcBorders>
              <w:top w:val="single" w:sz="6" w:space="0" w:color="auto"/>
              <w:left w:val="single" w:sz="4" w:space="0" w:color="auto"/>
              <w:bottom w:val="single" w:sz="6" w:space="0" w:color="auto"/>
              <w:right w:val="single" w:sz="6" w:space="0" w:color="auto"/>
            </w:tcBorders>
          </w:tcPr>
          <w:p w14:paraId="76B998F9" w14:textId="77777777" w:rsidR="00D67EE9" w:rsidRPr="001750C7" w:rsidRDefault="00D67EE9" w:rsidP="00540E43">
            <w:pPr>
              <w:autoSpaceDE w:val="0"/>
              <w:autoSpaceDN w:val="0"/>
              <w:adjustRightInd w:val="0"/>
              <w:ind w:firstLine="0"/>
              <w:jc w:val="center"/>
              <w:rPr>
                <w:szCs w:val="28"/>
              </w:rPr>
            </w:pPr>
          </w:p>
        </w:tc>
        <w:tc>
          <w:tcPr>
            <w:tcW w:w="6386" w:type="dxa"/>
            <w:tcBorders>
              <w:top w:val="single" w:sz="6" w:space="0" w:color="auto"/>
              <w:left w:val="single" w:sz="6" w:space="0" w:color="auto"/>
              <w:bottom w:val="single" w:sz="6" w:space="0" w:color="auto"/>
              <w:right w:val="single" w:sz="6" w:space="0" w:color="auto"/>
            </w:tcBorders>
          </w:tcPr>
          <w:p w14:paraId="492E8CDB" w14:textId="77777777" w:rsidR="00D67EE9" w:rsidRPr="001750C7" w:rsidRDefault="00D67EE9" w:rsidP="00540E43">
            <w:pPr>
              <w:autoSpaceDE w:val="0"/>
              <w:autoSpaceDN w:val="0"/>
              <w:adjustRightInd w:val="0"/>
              <w:ind w:firstLine="0"/>
              <w:jc w:val="center"/>
              <w:rPr>
                <w:szCs w:val="28"/>
              </w:rPr>
            </w:pPr>
          </w:p>
        </w:tc>
        <w:tc>
          <w:tcPr>
            <w:tcW w:w="2304" w:type="dxa"/>
            <w:tcBorders>
              <w:top w:val="single" w:sz="6" w:space="0" w:color="auto"/>
              <w:left w:val="single" w:sz="6" w:space="0" w:color="auto"/>
              <w:bottom w:val="single" w:sz="6" w:space="0" w:color="auto"/>
              <w:right w:val="single" w:sz="4" w:space="0" w:color="auto"/>
            </w:tcBorders>
          </w:tcPr>
          <w:p w14:paraId="19DE85E7" w14:textId="77777777" w:rsidR="00D67EE9" w:rsidRPr="001750C7" w:rsidRDefault="00D67EE9" w:rsidP="00540E43">
            <w:pPr>
              <w:autoSpaceDE w:val="0"/>
              <w:autoSpaceDN w:val="0"/>
              <w:adjustRightInd w:val="0"/>
              <w:ind w:firstLine="0"/>
              <w:jc w:val="center"/>
              <w:rPr>
                <w:szCs w:val="28"/>
              </w:rPr>
            </w:pPr>
          </w:p>
        </w:tc>
      </w:tr>
      <w:tr w:rsidR="00D67EE9" w:rsidRPr="001750C7" w14:paraId="0124FC4F" w14:textId="77777777" w:rsidTr="00540E43">
        <w:trPr>
          <w:tblCellSpacing w:w="5" w:type="nil"/>
          <w:jc w:val="center"/>
        </w:trPr>
        <w:tc>
          <w:tcPr>
            <w:tcW w:w="754" w:type="dxa"/>
            <w:tcBorders>
              <w:top w:val="single" w:sz="6" w:space="0" w:color="auto"/>
              <w:left w:val="single" w:sz="4" w:space="0" w:color="auto"/>
              <w:bottom w:val="single" w:sz="4" w:space="0" w:color="auto"/>
              <w:right w:val="single" w:sz="6" w:space="0" w:color="auto"/>
            </w:tcBorders>
          </w:tcPr>
          <w:p w14:paraId="551CE425" w14:textId="77777777" w:rsidR="00D67EE9" w:rsidRPr="001750C7" w:rsidRDefault="00D67EE9" w:rsidP="00540E43">
            <w:pPr>
              <w:autoSpaceDE w:val="0"/>
              <w:autoSpaceDN w:val="0"/>
              <w:adjustRightInd w:val="0"/>
              <w:ind w:firstLine="0"/>
              <w:jc w:val="center"/>
              <w:rPr>
                <w:szCs w:val="28"/>
              </w:rPr>
            </w:pPr>
          </w:p>
        </w:tc>
        <w:tc>
          <w:tcPr>
            <w:tcW w:w="6386" w:type="dxa"/>
            <w:tcBorders>
              <w:top w:val="single" w:sz="6" w:space="0" w:color="auto"/>
              <w:left w:val="single" w:sz="6" w:space="0" w:color="auto"/>
              <w:bottom w:val="single" w:sz="4" w:space="0" w:color="auto"/>
              <w:right w:val="single" w:sz="6" w:space="0" w:color="auto"/>
            </w:tcBorders>
          </w:tcPr>
          <w:p w14:paraId="50694C89" w14:textId="77777777" w:rsidR="00D67EE9" w:rsidRPr="001750C7" w:rsidRDefault="00D67EE9" w:rsidP="00540E43">
            <w:pPr>
              <w:autoSpaceDE w:val="0"/>
              <w:autoSpaceDN w:val="0"/>
              <w:adjustRightInd w:val="0"/>
              <w:ind w:firstLine="0"/>
              <w:jc w:val="center"/>
              <w:rPr>
                <w:szCs w:val="28"/>
              </w:rPr>
            </w:pPr>
          </w:p>
        </w:tc>
        <w:tc>
          <w:tcPr>
            <w:tcW w:w="2304" w:type="dxa"/>
            <w:tcBorders>
              <w:top w:val="single" w:sz="6" w:space="0" w:color="auto"/>
              <w:left w:val="single" w:sz="6" w:space="0" w:color="auto"/>
              <w:bottom w:val="single" w:sz="4" w:space="0" w:color="auto"/>
              <w:right w:val="single" w:sz="4" w:space="0" w:color="auto"/>
            </w:tcBorders>
          </w:tcPr>
          <w:p w14:paraId="72AA0F97" w14:textId="77777777" w:rsidR="00D67EE9" w:rsidRPr="001750C7" w:rsidRDefault="00D67EE9" w:rsidP="00540E43">
            <w:pPr>
              <w:autoSpaceDE w:val="0"/>
              <w:autoSpaceDN w:val="0"/>
              <w:adjustRightInd w:val="0"/>
              <w:ind w:firstLine="0"/>
              <w:jc w:val="center"/>
              <w:rPr>
                <w:szCs w:val="28"/>
              </w:rPr>
            </w:pPr>
          </w:p>
        </w:tc>
      </w:tr>
    </w:tbl>
    <w:p w14:paraId="02F01E1F" w14:textId="77777777" w:rsidR="00D67EE9" w:rsidRPr="001750C7" w:rsidRDefault="00D67EE9" w:rsidP="00D67EE9">
      <w:pPr>
        <w:autoSpaceDE w:val="0"/>
        <w:autoSpaceDN w:val="0"/>
        <w:adjustRightInd w:val="0"/>
        <w:jc w:val="both"/>
        <w:rPr>
          <w:szCs w:val="28"/>
        </w:rPr>
      </w:pPr>
    </w:p>
    <w:p w14:paraId="50C04050" w14:textId="77F37C9B" w:rsidR="00D67EE9" w:rsidRPr="001750C7" w:rsidRDefault="00D67EE9" w:rsidP="00353250">
      <w:pPr>
        <w:autoSpaceDE w:val="0"/>
        <w:autoSpaceDN w:val="0"/>
        <w:adjustRightInd w:val="0"/>
        <w:jc w:val="both"/>
        <w:rPr>
          <w:rFonts w:cs="Times New Roman"/>
          <w:szCs w:val="28"/>
          <w:lang w:eastAsia="ru-RU"/>
        </w:rPr>
      </w:pPr>
      <w:r w:rsidRPr="001750C7">
        <w:rPr>
          <w:rFonts w:cs="Times New Roman"/>
          <w:szCs w:val="28"/>
          <w:lang w:eastAsia="ru-RU"/>
        </w:rPr>
        <w:t>Подписи лиц, проводивших проверку: _________________________________.</w:t>
      </w:r>
    </w:p>
    <w:p w14:paraId="7A70131D" w14:textId="1EA2CF5A" w:rsidR="00D67EE9" w:rsidRPr="001750C7" w:rsidRDefault="00D67EE9" w:rsidP="0025053D">
      <w:pPr>
        <w:autoSpaceDE w:val="0"/>
        <w:autoSpaceDN w:val="0"/>
        <w:adjustRightInd w:val="0"/>
        <w:ind w:firstLine="708"/>
        <w:jc w:val="both"/>
        <w:rPr>
          <w:szCs w:val="28"/>
        </w:rPr>
      </w:pPr>
      <w:r w:rsidRPr="001750C7">
        <w:rPr>
          <w:szCs w:val="28"/>
        </w:rPr>
        <w:t xml:space="preserve">Указанные в данном предписании мероприятия являются обязательными для государственного и муниципальных архивов Ярославской области, граждан, индивидуальных предпринимателей, юридических лиц и их должностных лиц, </w:t>
      </w:r>
      <w:r w:rsidRPr="001750C7">
        <w:rPr>
          <w:rFonts w:eastAsiaTheme="minorHAnsi" w:cs="Times New Roman"/>
          <w:szCs w:val="28"/>
        </w:rPr>
        <w:t>в том числе органов государственной власти и иных государственных органов Ярославской области,</w:t>
      </w:r>
      <w:r w:rsidRPr="001750C7">
        <w:rPr>
          <w:szCs w:val="28"/>
        </w:rPr>
        <w:t xml:space="preserve"> </w:t>
      </w:r>
      <w:r w:rsidR="0025053D" w:rsidRPr="0025053D">
        <w:rPr>
          <w:szCs w:val="28"/>
        </w:rPr>
        <w:t>органов местного самоуправления муниципальных образований Ярославской области и должностных лиц органов местного самоуправления муниципальных образований Ярославской области</w:t>
      </w:r>
      <w:r w:rsidRPr="001750C7">
        <w:rPr>
          <w:szCs w:val="28"/>
        </w:rPr>
        <w:t xml:space="preserve">, а также для </w:t>
      </w:r>
      <w:r w:rsidRPr="001750C7">
        <w:rPr>
          <w:rFonts w:eastAsiaTheme="minorHAnsi" w:cs="Times New Roman"/>
          <w:szCs w:val="28"/>
        </w:rPr>
        <w:t>государственных, муниципальных учреждений, организаций и предприятий, негосударственных организаций и предприятий, выступающих источниками комплектования государственного и муниципальных архивов Ярославской области.</w:t>
      </w:r>
    </w:p>
    <w:p w14:paraId="389A2D28" w14:textId="77777777" w:rsidR="00D67EE9" w:rsidRPr="001750C7" w:rsidRDefault="00D67EE9" w:rsidP="00D67EE9">
      <w:pPr>
        <w:autoSpaceDE w:val="0"/>
        <w:autoSpaceDN w:val="0"/>
        <w:adjustRightInd w:val="0"/>
        <w:jc w:val="both"/>
        <w:rPr>
          <w:szCs w:val="28"/>
        </w:rPr>
      </w:pPr>
      <w:r w:rsidRPr="001750C7">
        <w:rPr>
          <w:szCs w:val="28"/>
        </w:rPr>
        <w:t>Невыполнение в установленные сроки данного предписания является административным правонарушением и влечет ответственность, предусмотренную частью 1 статьи 19.5 Кодекса Российской Федерации об административных правонарушениях.</w:t>
      </w:r>
    </w:p>
    <w:p w14:paraId="0DC3277C" w14:textId="32BAE77C" w:rsidR="00D67EE9" w:rsidRPr="001750C7" w:rsidRDefault="00591E0A" w:rsidP="00591E0A">
      <w:pPr>
        <w:autoSpaceDE w:val="0"/>
        <w:autoSpaceDN w:val="0"/>
        <w:adjustRightInd w:val="0"/>
        <w:jc w:val="both"/>
        <w:rPr>
          <w:szCs w:val="28"/>
        </w:rPr>
      </w:pPr>
      <w:r w:rsidRPr="001750C7">
        <w:rPr>
          <w:rFonts w:cs="Times New Roman"/>
          <w:szCs w:val="28"/>
        </w:rPr>
        <w:t xml:space="preserve">Уведомление об исполнении мероприятий настоящего предписания с приложением необходимых документов, подтверждающих устранение нарушений, подлежит представлению не позднее срока, указанного в настоящем предписании (для каждого мероприятия конкретно), на бумажном носителе в </w:t>
      </w:r>
      <w:r w:rsidRPr="00591E0A">
        <w:rPr>
          <w:szCs w:val="28"/>
        </w:rPr>
        <w:t>агентство</w:t>
      </w:r>
      <w:r w:rsidRPr="001750C7">
        <w:rPr>
          <w:rFonts w:cs="Times New Roman"/>
          <w:szCs w:val="28"/>
        </w:rPr>
        <w:t xml:space="preserve"> по делам </w:t>
      </w:r>
      <w:r w:rsidRPr="00591E0A">
        <w:rPr>
          <w:szCs w:val="28"/>
        </w:rPr>
        <w:t>юстиции</w:t>
      </w:r>
      <w:r w:rsidRPr="001750C7">
        <w:rPr>
          <w:rFonts w:cs="Times New Roman"/>
          <w:szCs w:val="28"/>
        </w:rPr>
        <w:t xml:space="preserve"> </w:t>
      </w:r>
      <w:r>
        <w:rPr>
          <w:rFonts w:cs="Times New Roman"/>
          <w:szCs w:val="28"/>
        </w:rPr>
        <w:t xml:space="preserve">Ярославской </w:t>
      </w:r>
      <w:r w:rsidRPr="001750C7">
        <w:rPr>
          <w:rFonts w:cs="Times New Roman"/>
          <w:szCs w:val="28"/>
        </w:rPr>
        <w:t xml:space="preserve">области по адресу: </w:t>
      </w:r>
      <w:r w:rsidRPr="00591E0A">
        <w:rPr>
          <w:szCs w:val="28"/>
        </w:rPr>
        <w:t>150007</w:t>
      </w:r>
      <w:r w:rsidRPr="001750C7">
        <w:rPr>
          <w:rFonts w:cs="Times New Roman"/>
          <w:szCs w:val="28"/>
        </w:rPr>
        <w:t xml:space="preserve">, г. Ярославль, </w:t>
      </w:r>
      <w:r w:rsidRPr="00591E0A">
        <w:rPr>
          <w:szCs w:val="28"/>
        </w:rPr>
        <w:t>Тверицкая набережная, дом 14</w:t>
      </w:r>
      <w:r w:rsidRPr="001750C7">
        <w:rPr>
          <w:rFonts w:cs="Times New Roman"/>
          <w:szCs w:val="28"/>
        </w:rPr>
        <w:t xml:space="preserve">, либо в форме электронного документа в порядке, предусмотренном статьей 21 Федерального закона от </w:t>
      </w:r>
      <w:r w:rsidRPr="00591E0A">
        <w:rPr>
          <w:szCs w:val="28"/>
        </w:rPr>
        <w:t>31 июля 2020 года № 248-ФЗ "О государственном контроле (надзоре) и муниципальном контроле в Российской Федерации".</w:t>
      </w:r>
    </w:p>
    <w:p w14:paraId="4229CF9B" w14:textId="5F8D74EF" w:rsidR="00591E0A" w:rsidRDefault="00570EF3" w:rsidP="00D67EE9">
      <w:pPr>
        <w:autoSpaceDE w:val="0"/>
        <w:autoSpaceDN w:val="0"/>
        <w:adjustRightInd w:val="0"/>
        <w:jc w:val="both"/>
        <w:rPr>
          <w:rFonts w:cs="Times New Roman"/>
          <w:szCs w:val="28"/>
        </w:rPr>
      </w:pPr>
      <w:r w:rsidRPr="00570EF3">
        <w:rPr>
          <w:rFonts w:cs="Times New Roman"/>
          <w:szCs w:val="28"/>
        </w:rPr>
        <w:t>Контактный телефон (4852) 74 23 79, адрес электронной почты: aodms@yarregion.ru.».</w:t>
      </w:r>
    </w:p>
    <w:p w14:paraId="60046483" w14:textId="5AF37DB0" w:rsidR="00C90B3B" w:rsidRDefault="00D67EE9" w:rsidP="00A14E08">
      <w:pPr>
        <w:widowControl w:val="0"/>
        <w:autoSpaceDE w:val="0"/>
        <w:autoSpaceDN w:val="0"/>
        <w:adjustRightInd w:val="0"/>
        <w:ind w:right="-1"/>
        <w:jc w:val="both"/>
        <w:rPr>
          <w:bCs/>
          <w:szCs w:val="28"/>
        </w:rPr>
      </w:pPr>
      <w:r w:rsidRPr="001750C7">
        <w:rPr>
          <w:bCs/>
          <w:szCs w:val="28"/>
        </w:rPr>
        <w:t xml:space="preserve">В случае несогласия с настоящим предписанием оно может быть </w:t>
      </w:r>
      <w:r w:rsidRPr="001750C7">
        <w:rPr>
          <w:bCs/>
          <w:szCs w:val="28"/>
        </w:rPr>
        <w:lastRenderedPageBreak/>
        <w:t xml:space="preserve">обжаловано </w:t>
      </w:r>
      <w:r w:rsidR="00A14E08" w:rsidRPr="00A14E08">
        <w:rPr>
          <w:bCs/>
          <w:szCs w:val="28"/>
        </w:rPr>
        <w:t>в течение 10 рабочих дней с момента получения контролируемым лицом предписания (часть 6 статьи 40 Федерального закона от 31 июля 2020 года № 248-ФЗ "О государственном контроле (надзоре) и муниципальном контроле в Рос</w:t>
      </w:r>
      <w:r w:rsidR="00A14E08">
        <w:rPr>
          <w:bCs/>
          <w:szCs w:val="28"/>
        </w:rPr>
        <w:t xml:space="preserve">сийской Федерации") </w:t>
      </w:r>
      <w:r w:rsidRPr="001750C7">
        <w:rPr>
          <w:bCs/>
          <w:szCs w:val="28"/>
        </w:rPr>
        <w:t xml:space="preserve">с использованием </w:t>
      </w:r>
      <w:r w:rsidRPr="001750C7">
        <w:rPr>
          <w:rFonts w:cs="Times New Roman"/>
          <w:color w:val="000000"/>
          <w:szCs w:val="28"/>
        </w:rPr>
        <w:t>федеральной государственной информационной системы «</w:t>
      </w:r>
      <w:r w:rsidRPr="001750C7">
        <w:rPr>
          <w:bCs/>
          <w:szCs w:val="28"/>
        </w:rPr>
        <w:t xml:space="preserve">Единый портал государственных и муниципальных услуг (функций)» по адресу: </w:t>
      </w:r>
      <w:r w:rsidRPr="001750C7">
        <w:t>https://knd.gosuslugi.ru,</w:t>
      </w:r>
      <w:r w:rsidRPr="001750C7">
        <w:rPr>
          <w:bCs/>
          <w:szCs w:val="28"/>
        </w:rPr>
        <w:t xml:space="preserve"> или с помощью </w:t>
      </w:r>
      <w:r w:rsidRPr="001750C7">
        <w:rPr>
          <w:bCs/>
          <w:szCs w:val="28"/>
          <w:lang w:val="en-US"/>
        </w:rPr>
        <w:t>QR</w:t>
      </w:r>
      <w:r w:rsidRPr="001750C7">
        <w:rPr>
          <w:bCs/>
          <w:szCs w:val="28"/>
        </w:rPr>
        <w:t>-кода:</w:t>
      </w:r>
    </w:p>
    <w:p w14:paraId="74BBE6E1" w14:textId="77777777" w:rsidR="00C90B3B" w:rsidRPr="001750C7" w:rsidRDefault="00C90B3B" w:rsidP="00D67EE9">
      <w:pPr>
        <w:widowControl w:val="0"/>
        <w:autoSpaceDE w:val="0"/>
        <w:autoSpaceDN w:val="0"/>
        <w:adjustRightInd w:val="0"/>
        <w:ind w:right="-1"/>
        <w:jc w:val="both"/>
        <w:rPr>
          <w:bCs/>
          <w:szCs w:val="28"/>
        </w:rPr>
      </w:pPr>
    </w:p>
    <w:p w14:paraId="0B830FB2" w14:textId="77777777" w:rsidR="00D67EE9" w:rsidRPr="001750C7" w:rsidRDefault="00D67EE9" w:rsidP="00D67EE9">
      <w:pPr>
        <w:widowControl w:val="0"/>
        <w:autoSpaceDE w:val="0"/>
        <w:autoSpaceDN w:val="0"/>
        <w:adjustRightInd w:val="0"/>
        <w:ind w:right="-1"/>
        <w:jc w:val="right"/>
        <w:rPr>
          <w:szCs w:val="28"/>
        </w:rPr>
      </w:pPr>
      <w:r w:rsidRPr="001750C7">
        <w:rPr>
          <w:noProof/>
          <w:color w:val="FF0000"/>
          <w:sz w:val="26"/>
          <w:szCs w:val="26"/>
          <w:lang w:eastAsia="ru-RU"/>
        </w:rPr>
        <w:drawing>
          <wp:inline distT="0" distB="0" distL="0" distR="0" wp14:anchorId="26E31AF2" wp14:editId="718D7D78">
            <wp:extent cx="1114425" cy="1096010"/>
            <wp:effectExtent l="0" t="0" r="952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fvfvный.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3703" cy="1114969"/>
                    </a:xfrm>
                    <a:prstGeom prst="rect">
                      <a:avLst/>
                    </a:prstGeom>
                  </pic:spPr>
                </pic:pic>
              </a:graphicData>
            </a:graphic>
          </wp:inline>
        </w:drawing>
      </w:r>
    </w:p>
    <w:p w14:paraId="3DFDC98D" w14:textId="77777777" w:rsidR="00D67EE9" w:rsidRPr="001750C7" w:rsidRDefault="00D67EE9" w:rsidP="00D67EE9">
      <w:pPr>
        <w:spacing w:after="240"/>
        <w:ind w:right="-1"/>
        <w:jc w:val="both"/>
        <w:rPr>
          <w:szCs w:val="24"/>
        </w:rPr>
      </w:pPr>
      <w:r w:rsidRPr="001750C7">
        <w:rPr>
          <w:szCs w:val="24"/>
        </w:rPr>
        <w:t>С настоящим предписанием ознакомлен(а), копию настоящего предписания со всеми приложениями получил(а):</w:t>
      </w:r>
    </w:p>
    <w:p w14:paraId="4C29EE4E" w14:textId="77777777" w:rsidR="00D67EE9" w:rsidRPr="001750C7" w:rsidRDefault="00D67EE9" w:rsidP="00D67EE9">
      <w:pPr>
        <w:pBdr>
          <w:top w:val="single" w:sz="4" w:space="1" w:color="auto"/>
        </w:pBdr>
        <w:spacing w:after="120"/>
        <w:ind w:right="-1" w:firstLine="0"/>
        <w:jc w:val="center"/>
        <w:rPr>
          <w:sz w:val="24"/>
          <w:szCs w:val="24"/>
        </w:rPr>
      </w:pPr>
      <w:r w:rsidRPr="001750C7">
        <w:rPr>
          <w:sz w:val="24"/>
          <w:szCs w:val="24"/>
        </w:rPr>
        <w:t>(фамилия, имя, отчество (при наличии) гражданина,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tbl>
      <w:tblPr>
        <w:tblStyle w:val="1"/>
        <w:tblW w:w="2835" w:type="dxa"/>
        <w:tblInd w:w="6629" w:type="dxa"/>
        <w:tblBorders>
          <w:top w:val="none" w:sz="0" w:space="0" w:color="auto"/>
          <w:left w:val="none" w:sz="0" w:space="0" w:color="auto"/>
          <w:right w:val="none" w:sz="0" w:space="0" w:color="auto"/>
        </w:tblBorders>
        <w:tblLook w:val="04A0" w:firstRow="1" w:lastRow="0" w:firstColumn="1" w:lastColumn="0" w:noHBand="0" w:noVBand="1"/>
      </w:tblPr>
      <w:tblGrid>
        <w:gridCol w:w="2835"/>
      </w:tblGrid>
      <w:tr w:rsidR="00D67EE9" w:rsidRPr="001750C7" w14:paraId="699A6159" w14:textId="77777777" w:rsidTr="00540E43">
        <w:tc>
          <w:tcPr>
            <w:tcW w:w="2835" w:type="dxa"/>
          </w:tcPr>
          <w:p w14:paraId="7FA7F622" w14:textId="77777777" w:rsidR="00D67EE9" w:rsidRPr="001750C7" w:rsidRDefault="00D67EE9" w:rsidP="00540E43">
            <w:pPr>
              <w:widowControl w:val="0"/>
              <w:autoSpaceDE w:val="0"/>
              <w:autoSpaceDN w:val="0"/>
              <w:ind w:right="-1"/>
              <w:rPr>
                <w:rFonts w:cs="Times New Roman"/>
                <w:sz w:val="16"/>
                <w:lang w:eastAsia="ru-RU"/>
              </w:rPr>
            </w:pPr>
          </w:p>
        </w:tc>
      </w:tr>
      <w:tr w:rsidR="00D67EE9" w:rsidRPr="001750C7" w14:paraId="4C7DD2FE" w14:textId="77777777" w:rsidTr="00540E43">
        <w:tc>
          <w:tcPr>
            <w:tcW w:w="2835" w:type="dxa"/>
          </w:tcPr>
          <w:p w14:paraId="62957BDB" w14:textId="77777777" w:rsidR="00D67EE9" w:rsidRPr="001750C7" w:rsidRDefault="00D67EE9" w:rsidP="00540E43">
            <w:pPr>
              <w:widowControl w:val="0"/>
              <w:autoSpaceDE w:val="0"/>
              <w:autoSpaceDN w:val="0"/>
              <w:ind w:right="-1"/>
              <w:jc w:val="center"/>
              <w:rPr>
                <w:rFonts w:cs="Times New Roman"/>
                <w:sz w:val="24"/>
                <w:szCs w:val="24"/>
                <w:lang w:eastAsia="ru-RU"/>
              </w:rPr>
            </w:pPr>
            <w:r w:rsidRPr="001750C7">
              <w:rPr>
                <w:rFonts w:cs="Times New Roman"/>
                <w:sz w:val="24"/>
                <w:szCs w:val="24"/>
                <w:lang w:eastAsia="ru-RU"/>
              </w:rPr>
              <w:t>(подпись)</w:t>
            </w:r>
          </w:p>
          <w:p w14:paraId="1BBD6950" w14:textId="77777777" w:rsidR="00D67EE9" w:rsidRPr="001750C7" w:rsidRDefault="00D67EE9" w:rsidP="00540E43">
            <w:pPr>
              <w:widowControl w:val="0"/>
              <w:autoSpaceDE w:val="0"/>
              <w:autoSpaceDN w:val="0"/>
              <w:ind w:right="-1"/>
              <w:jc w:val="center"/>
              <w:rPr>
                <w:rFonts w:cs="Times New Roman"/>
                <w:sz w:val="16"/>
                <w:lang w:eastAsia="ru-RU"/>
              </w:rPr>
            </w:pPr>
          </w:p>
        </w:tc>
      </w:tr>
    </w:tbl>
    <w:p w14:paraId="12142534" w14:textId="69100C3A" w:rsidR="00D67EE9" w:rsidRPr="001750C7" w:rsidRDefault="00D67EE9" w:rsidP="00D67EE9">
      <w:pPr>
        <w:ind w:left="3402" w:right="-1" w:firstLine="0"/>
        <w:jc w:val="center"/>
        <w:rPr>
          <w:sz w:val="24"/>
          <w:szCs w:val="24"/>
        </w:rPr>
      </w:pPr>
      <w:r w:rsidRPr="001750C7">
        <w:rPr>
          <w:rFonts w:cs="Times New Roman"/>
          <w:sz w:val="24"/>
          <w:szCs w:val="24"/>
        </w:rPr>
        <w:t xml:space="preserve">                         </w:t>
      </w:r>
      <w:r>
        <w:rPr>
          <w:rFonts w:cs="Times New Roman"/>
          <w:sz w:val="24"/>
          <w:szCs w:val="24"/>
        </w:rPr>
        <w:t xml:space="preserve">                         (дата)</w:t>
      </w:r>
      <w:r w:rsidRPr="001750C7">
        <w:rPr>
          <w:rFonts w:cs="Times New Roman"/>
          <w:sz w:val="24"/>
          <w:szCs w:val="24"/>
        </w:rPr>
        <w:t>.</w:t>
      </w:r>
    </w:p>
    <w:p w14:paraId="29E407F2" w14:textId="77777777" w:rsidR="00D67EE9" w:rsidRDefault="00D67EE9" w:rsidP="00D67EE9">
      <w:pPr>
        <w:jc w:val="both"/>
      </w:pPr>
    </w:p>
    <w:p w14:paraId="2C119067" w14:textId="77777777" w:rsidR="00D67EE9" w:rsidRDefault="00D67EE9" w:rsidP="00D67EE9">
      <w:pPr>
        <w:jc w:val="both"/>
      </w:pPr>
    </w:p>
    <w:p w14:paraId="38DD8FD1" w14:textId="77777777" w:rsidR="00D67EE9" w:rsidRPr="003D1E8D" w:rsidRDefault="00D67EE9" w:rsidP="00D67EE9">
      <w:pPr>
        <w:jc w:val="both"/>
      </w:pPr>
    </w:p>
    <w:p w14:paraId="7533B92E" w14:textId="3845882F" w:rsidR="00E1407E" w:rsidRPr="00C62208" w:rsidRDefault="00E1407E" w:rsidP="00353250">
      <w:pPr>
        <w:jc w:val="both"/>
        <w:rPr>
          <w:sz w:val="2"/>
          <w:szCs w:val="2"/>
        </w:rPr>
      </w:pPr>
    </w:p>
    <w:sectPr w:rsidR="00E1407E" w:rsidRPr="00C62208" w:rsidSect="00773A30">
      <w:headerReference w:type="default" r:id="rId22"/>
      <w:pgSz w:w="11906" w:h="16838" w:code="9"/>
      <w:pgMar w:top="1134" w:right="566"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70B52" w14:textId="77777777" w:rsidR="008A388F" w:rsidRDefault="008A388F" w:rsidP="00CF5840">
      <w:r>
        <w:separator/>
      </w:r>
    </w:p>
  </w:endnote>
  <w:endnote w:type="continuationSeparator" w:id="0">
    <w:p w14:paraId="724B94A3" w14:textId="77777777" w:rsidR="008A388F" w:rsidRDefault="008A388F" w:rsidP="00CF5840">
      <w:r>
        <w:continuationSeparator/>
      </w:r>
    </w:p>
  </w:endnote>
  <w:endnote w:type="continuationNotice" w:id="1">
    <w:p w14:paraId="79458139" w14:textId="77777777" w:rsidR="008A388F" w:rsidRDefault="008A38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6236"/>
      <w:gridCol w:w="3119"/>
    </w:tblGrid>
    <w:tr w:rsidR="00262A29" w14:paraId="7533B93D" w14:textId="77777777" w:rsidTr="00880048">
      <w:tc>
        <w:tcPr>
          <w:tcW w:w="3333" w:type="pct"/>
          <w:shd w:val="clear" w:color="auto" w:fill="auto"/>
        </w:tcPr>
        <w:p w14:paraId="7533B93B" w14:textId="60C08427" w:rsidR="00262A29" w:rsidRPr="00880048" w:rsidRDefault="00262A29" w:rsidP="00880048">
          <w:pPr>
            <w:pStyle w:val="a6"/>
            <w:ind w:firstLine="0"/>
            <w:rPr>
              <w:rFonts w:cs="Times New Roman"/>
              <w:color w:val="808080"/>
              <w:sz w:val="18"/>
            </w:rPr>
          </w:pPr>
        </w:p>
      </w:tc>
      <w:tc>
        <w:tcPr>
          <w:tcW w:w="1667" w:type="pct"/>
          <w:shd w:val="clear" w:color="auto" w:fill="auto"/>
        </w:tcPr>
        <w:p w14:paraId="7533B93C" w14:textId="512DAFDD" w:rsidR="00262A29" w:rsidRPr="00880048" w:rsidRDefault="00262A29" w:rsidP="00880048">
          <w:pPr>
            <w:pStyle w:val="a6"/>
            <w:ind w:firstLine="0"/>
            <w:jc w:val="right"/>
            <w:rPr>
              <w:rFonts w:cs="Times New Roman"/>
              <w:color w:val="808080"/>
              <w:sz w:val="18"/>
            </w:rPr>
          </w:pPr>
        </w:p>
      </w:tc>
    </w:tr>
  </w:tbl>
  <w:p w14:paraId="7533B93E" w14:textId="77777777" w:rsidR="00262A29" w:rsidRPr="00880048" w:rsidRDefault="00262A29" w:rsidP="0088004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5E5E9" w14:textId="77777777" w:rsidR="008A388F" w:rsidRDefault="008A388F" w:rsidP="00CF5840">
      <w:r>
        <w:separator/>
      </w:r>
    </w:p>
  </w:footnote>
  <w:footnote w:type="continuationSeparator" w:id="0">
    <w:p w14:paraId="71AA626E" w14:textId="77777777" w:rsidR="008A388F" w:rsidRDefault="008A388F" w:rsidP="00CF5840">
      <w:r>
        <w:continuationSeparator/>
      </w:r>
    </w:p>
  </w:footnote>
  <w:footnote w:type="continuationNotice" w:id="1">
    <w:p w14:paraId="7AEDAB0A" w14:textId="77777777" w:rsidR="008A388F" w:rsidRDefault="008A388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B93F" w14:textId="77777777" w:rsidR="00262A29" w:rsidRPr="00880048" w:rsidRDefault="00262A29" w:rsidP="0088004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F4A8A"/>
    <w:multiLevelType w:val="multilevel"/>
    <w:tmpl w:val="BCACA5D2"/>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1" w15:restartNumberingAfterBreak="0">
    <w:nsid w:val="5C7371E4"/>
    <w:multiLevelType w:val="hybridMultilevel"/>
    <w:tmpl w:val="408A6AA4"/>
    <w:lvl w:ilvl="0" w:tplc="2DBCCD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04C5778"/>
    <w:multiLevelType w:val="hybridMultilevel"/>
    <w:tmpl w:val="8B6426AE"/>
    <w:lvl w:ilvl="0" w:tplc="CF6E2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16161A2"/>
    <w:multiLevelType w:val="multilevel"/>
    <w:tmpl w:val="83E2DAA8"/>
    <w:lvl w:ilvl="0">
      <w:start w:val="1"/>
      <w:numFmt w:val="decimal"/>
      <w:lvlText w:val="%1."/>
      <w:lvlJc w:val="left"/>
      <w:pPr>
        <w:ind w:left="624" w:hanging="624"/>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4" w15:restartNumberingAfterBreak="0">
    <w:nsid w:val="7C8A1DD7"/>
    <w:multiLevelType w:val="hybridMultilevel"/>
    <w:tmpl w:val="39F28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30"/>
    <w:rsid w:val="00002D15"/>
    <w:rsid w:val="0000609F"/>
    <w:rsid w:val="000071B2"/>
    <w:rsid w:val="00007DCA"/>
    <w:rsid w:val="00012124"/>
    <w:rsid w:val="00023797"/>
    <w:rsid w:val="000258E3"/>
    <w:rsid w:val="00025AC7"/>
    <w:rsid w:val="00034BE4"/>
    <w:rsid w:val="00042DA6"/>
    <w:rsid w:val="00043E3F"/>
    <w:rsid w:val="00047227"/>
    <w:rsid w:val="0005247C"/>
    <w:rsid w:val="00054B90"/>
    <w:rsid w:val="000635D7"/>
    <w:rsid w:val="000648B7"/>
    <w:rsid w:val="00065912"/>
    <w:rsid w:val="00065A7E"/>
    <w:rsid w:val="00077086"/>
    <w:rsid w:val="0008043D"/>
    <w:rsid w:val="000826E9"/>
    <w:rsid w:val="00087282"/>
    <w:rsid w:val="00096623"/>
    <w:rsid w:val="000966AB"/>
    <w:rsid w:val="000A02B8"/>
    <w:rsid w:val="000A6F7D"/>
    <w:rsid w:val="000B1257"/>
    <w:rsid w:val="000B4226"/>
    <w:rsid w:val="000B48D8"/>
    <w:rsid w:val="000C7B9C"/>
    <w:rsid w:val="000D075A"/>
    <w:rsid w:val="000D6ACF"/>
    <w:rsid w:val="000E11B3"/>
    <w:rsid w:val="000E2567"/>
    <w:rsid w:val="000E48A3"/>
    <w:rsid w:val="000F016D"/>
    <w:rsid w:val="000F6CD9"/>
    <w:rsid w:val="00101CFE"/>
    <w:rsid w:val="00110244"/>
    <w:rsid w:val="00111574"/>
    <w:rsid w:val="001116C9"/>
    <w:rsid w:val="00111CB9"/>
    <w:rsid w:val="00114E42"/>
    <w:rsid w:val="00117F19"/>
    <w:rsid w:val="00125BE6"/>
    <w:rsid w:val="001326E2"/>
    <w:rsid w:val="001347C5"/>
    <w:rsid w:val="00137A55"/>
    <w:rsid w:val="00161F62"/>
    <w:rsid w:val="00162AD3"/>
    <w:rsid w:val="00162E5D"/>
    <w:rsid w:val="001673DF"/>
    <w:rsid w:val="00170737"/>
    <w:rsid w:val="001707B3"/>
    <w:rsid w:val="00175705"/>
    <w:rsid w:val="00175827"/>
    <w:rsid w:val="00177090"/>
    <w:rsid w:val="00183A0F"/>
    <w:rsid w:val="00186660"/>
    <w:rsid w:val="001946D1"/>
    <w:rsid w:val="00195BD1"/>
    <w:rsid w:val="001A31F5"/>
    <w:rsid w:val="001B6AAD"/>
    <w:rsid w:val="001B76A2"/>
    <w:rsid w:val="001C2A87"/>
    <w:rsid w:val="001C4870"/>
    <w:rsid w:val="001C78DA"/>
    <w:rsid w:val="001C7C2D"/>
    <w:rsid w:val="001D44FD"/>
    <w:rsid w:val="001E0963"/>
    <w:rsid w:val="001E6403"/>
    <w:rsid w:val="001F49A1"/>
    <w:rsid w:val="002041B8"/>
    <w:rsid w:val="002105DD"/>
    <w:rsid w:val="00211414"/>
    <w:rsid w:val="002155D8"/>
    <w:rsid w:val="00216CBD"/>
    <w:rsid w:val="0022645C"/>
    <w:rsid w:val="002306C4"/>
    <w:rsid w:val="00230E6D"/>
    <w:rsid w:val="00232E8B"/>
    <w:rsid w:val="00247422"/>
    <w:rsid w:val="0025053D"/>
    <w:rsid w:val="00253389"/>
    <w:rsid w:val="00260038"/>
    <w:rsid w:val="002629DC"/>
    <w:rsid w:val="00262A29"/>
    <w:rsid w:val="00265C98"/>
    <w:rsid w:val="00274585"/>
    <w:rsid w:val="00286FFB"/>
    <w:rsid w:val="002870F9"/>
    <w:rsid w:val="00287189"/>
    <w:rsid w:val="002918F7"/>
    <w:rsid w:val="002976CF"/>
    <w:rsid w:val="002A0D79"/>
    <w:rsid w:val="002A27E1"/>
    <w:rsid w:val="002A28F5"/>
    <w:rsid w:val="002A324B"/>
    <w:rsid w:val="002B3035"/>
    <w:rsid w:val="002B3918"/>
    <w:rsid w:val="002C04F1"/>
    <w:rsid w:val="002C0E75"/>
    <w:rsid w:val="002C1272"/>
    <w:rsid w:val="002C2DCE"/>
    <w:rsid w:val="002D6908"/>
    <w:rsid w:val="002E26EB"/>
    <w:rsid w:val="002E2D90"/>
    <w:rsid w:val="002E3CE9"/>
    <w:rsid w:val="002E5546"/>
    <w:rsid w:val="002E5920"/>
    <w:rsid w:val="002E72AF"/>
    <w:rsid w:val="002E7CF8"/>
    <w:rsid w:val="002F30DD"/>
    <w:rsid w:val="002F5F9B"/>
    <w:rsid w:val="002F6DDE"/>
    <w:rsid w:val="00303F6C"/>
    <w:rsid w:val="003060D2"/>
    <w:rsid w:val="003246AA"/>
    <w:rsid w:val="00353250"/>
    <w:rsid w:val="003532BE"/>
    <w:rsid w:val="003617EF"/>
    <w:rsid w:val="0036304B"/>
    <w:rsid w:val="003642D5"/>
    <w:rsid w:val="003656CE"/>
    <w:rsid w:val="00365BB8"/>
    <w:rsid w:val="003705DD"/>
    <w:rsid w:val="003749AE"/>
    <w:rsid w:val="003765C1"/>
    <w:rsid w:val="003801AC"/>
    <w:rsid w:val="00381164"/>
    <w:rsid w:val="00386FD0"/>
    <w:rsid w:val="00391A1A"/>
    <w:rsid w:val="00395229"/>
    <w:rsid w:val="00395BCB"/>
    <w:rsid w:val="0039633B"/>
    <w:rsid w:val="00397633"/>
    <w:rsid w:val="003A1D71"/>
    <w:rsid w:val="003A2AD1"/>
    <w:rsid w:val="003A2DCC"/>
    <w:rsid w:val="003A2E91"/>
    <w:rsid w:val="003A5DDB"/>
    <w:rsid w:val="003A7800"/>
    <w:rsid w:val="003B2020"/>
    <w:rsid w:val="003B2379"/>
    <w:rsid w:val="003B312B"/>
    <w:rsid w:val="003C15C3"/>
    <w:rsid w:val="003C272B"/>
    <w:rsid w:val="003C3EA3"/>
    <w:rsid w:val="003C4C8A"/>
    <w:rsid w:val="003D1E8D"/>
    <w:rsid w:val="003D2298"/>
    <w:rsid w:val="003D5100"/>
    <w:rsid w:val="003E03A6"/>
    <w:rsid w:val="003E0E21"/>
    <w:rsid w:val="003E6707"/>
    <w:rsid w:val="003F2ED8"/>
    <w:rsid w:val="003F312C"/>
    <w:rsid w:val="003F43C8"/>
    <w:rsid w:val="003F65E2"/>
    <w:rsid w:val="0040656C"/>
    <w:rsid w:val="0042327F"/>
    <w:rsid w:val="00425C47"/>
    <w:rsid w:val="00426D4F"/>
    <w:rsid w:val="00427F72"/>
    <w:rsid w:val="0043288A"/>
    <w:rsid w:val="00440B05"/>
    <w:rsid w:val="00441450"/>
    <w:rsid w:val="004420B5"/>
    <w:rsid w:val="00443B27"/>
    <w:rsid w:val="00446CC6"/>
    <w:rsid w:val="004527A7"/>
    <w:rsid w:val="00462094"/>
    <w:rsid w:val="00462EBE"/>
    <w:rsid w:val="0046668B"/>
    <w:rsid w:val="00466A09"/>
    <w:rsid w:val="00470773"/>
    <w:rsid w:val="00471A98"/>
    <w:rsid w:val="004728DE"/>
    <w:rsid w:val="00475276"/>
    <w:rsid w:val="004823F4"/>
    <w:rsid w:val="00487DAB"/>
    <w:rsid w:val="004943C1"/>
    <w:rsid w:val="0049558C"/>
    <w:rsid w:val="004972D0"/>
    <w:rsid w:val="004A1824"/>
    <w:rsid w:val="004A45FD"/>
    <w:rsid w:val="004D3431"/>
    <w:rsid w:val="004D4C9A"/>
    <w:rsid w:val="004D76C4"/>
    <w:rsid w:val="004E74BE"/>
    <w:rsid w:val="004F2FDD"/>
    <w:rsid w:val="004F3B25"/>
    <w:rsid w:val="004F591E"/>
    <w:rsid w:val="004F7A27"/>
    <w:rsid w:val="00510399"/>
    <w:rsid w:val="0051238D"/>
    <w:rsid w:val="00513217"/>
    <w:rsid w:val="00515C69"/>
    <w:rsid w:val="0053300C"/>
    <w:rsid w:val="00536F58"/>
    <w:rsid w:val="00537FA2"/>
    <w:rsid w:val="00540E43"/>
    <w:rsid w:val="00541BEB"/>
    <w:rsid w:val="00547508"/>
    <w:rsid w:val="00561DEA"/>
    <w:rsid w:val="00567E70"/>
    <w:rsid w:val="00570EF3"/>
    <w:rsid w:val="00570FBB"/>
    <w:rsid w:val="005730B0"/>
    <w:rsid w:val="00575F4C"/>
    <w:rsid w:val="00577979"/>
    <w:rsid w:val="005800E3"/>
    <w:rsid w:val="00581F94"/>
    <w:rsid w:val="00583067"/>
    <w:rsid w:val="00585EEB"/>
    <w:rsid w:val="005862FB"/>
    <w:rsid w:val="00591E0A"/>
    <w:rsid w:val="00597284"/>
    <w:rsid w:val="005A61AB"/>
    <w:rsid w:val="005B4F2D"/>
    <w:rsid w:val="005C5539"/>
    <w:rsid w:val="005D0750"/>
    <w:rsid w:val="005D39FF"/>
    <w:rsid w:val="005D4A64"/>
    <w:rsid w:val="005D4AE9"/>
    <w:rsid w:val="005D4B17"/>
    <w:rsid w:val="005D70A4"/>
    <w:rsid w:val="005E4B16"/>
    <w:rsid w:val="005F2543"/>
    <w:rsid w:val="005F4F8D"/>
    <w:rsid w:val="00604258"/>
    <w:rsid w:val="00604698"/>
    <w:rsid w:val="00612ED8"/>
    <w:rsid w:val="006157BF"/>
    <w:rsid w:val="00631ABE"/>
    <w:rsid w:val="006334AB"/>
    <w:rsid w:val="00633FB7"/>
    <w:rsid w:val="00635A40"/>
    <w:rsid w:val="00642D14"/>
    <w:rsid w:val="00643278"/>
    <w:rsid w:val="006434A7"/>
    <w:rsid w:val="00644127"/>
    <w:rsid w:val="006546A1"/>
    <w:rsid w:val="00662053"/>
    <w:rsid w:val="00663520"/>
    <w:rsid w:val="00670AA2"/>
    <w:rsid w:val="006735E7"/>
    <w:rsid w:val="00673AA5"/>
    <w:rsid w:val="00680CDA"/>
    <w:rsid w:val="00681496"/>
    <w:rsid w:val="00691D44"/>
    <w:rsid w:val="00691E23"/>
    <w:rsid w:val="00693408"/>
    <w:rsid w:val="00695223"/>
    <w:rsid w:val="00695A2E"/>
    <w:rsid w:val="006A1FF5"/>
    <w:rsid w:val="006B0262"/>
    <w:rsid w:val="006B02A8"/>
    <w:rsid w:val="006B3DB6"/>
    <w:rsid w:val="006B5E63"/>
    <w:rsid w:val="006B5E9E"/>
    <w:rsid w:val="006B61F0"/>
    <w:rsid w:val="006C3A05"/>
    <w:rsid w:val="006E417E"/>
    <w:rsid w:val="006E5CC9"/>
    <w:rsid w:val="006F483B"/>
    <w:rsid w:val="006F6AF9"/>
    <w:rsid w:val="00700402"/>
    <w:rsid w:val="00700F01"/>
    <w:rsid w:val="0070261C"/>
    <w:rsid w:val="00702D00"/>
    <w:rsid w:val="00704BC4"/>
    <w:rsid w:val="00721B09"/>
    <w:rsid w:val="007223C6"/>
    <w:rsid w:val="00733958"/>
    <w:rsid w:val="007341B3"/>
    <w:rsid w:val="00737472"/>
    <w:rsid w:val="00737E26"/>
    <w:rsid w:val="007404CA"/>
    <w:rsid w:val="007432D9"/>
    <w:rsid w:val="007446F7"/>
    <w:rsid w:val="00745D6F"/>
    <w:rsid w:val="00747540"/>
    <w:rsid w:val="007503D1"/>
    <w:rsid w:val="0075397C"/>
    <w:rsid w:val="00756DCB"/>
    <w:rsid w:val="007668A3"/>
    <w:rsid w:val="00773A30"/>
    <w:rsid w:val="00787506"/>
    <w:rsid w:val="00793651"/>
    <w:rsid w:val="00796C37"/>
    <w:rsid w:val="007974E8"/>
    <w:rsid w:val="007A333B"/>
    <w:rsid w:val="007B2E15"/>
    <w:rsid w:val="007C0E8A"/>
    <w:rsid w:val="007C3CEC"/>
    <w:rsid w:val="007E4D2F"/>
    <w:rsid w:val="007E7271"/>
    <w:rsid w:val="007F1D59"/>
    <w:rsid w:val="007F21B4"/>
    <w:rsid w:val="00803519"/>
    <w:rsid w:val="00804AE9"/>
    <w:rsid w:val="00810833"/>
    <w:rsid w:val="00810BEC"/>
    <w:rsid w:val="00815C50"/>
    <w:rsid w:val="00816164"/>
    <w:rsid w:val="00826BE2"/>
    <w:rsid w:val="0083436A"/>
    <w:rsid w:val="0083650F"/>
    <w:rsid w:val="0084298F"/>
    <w:rsid w:val="0084530E"/>
    <w:rsid w:val="00850C76"/>
    <w:rsid w:val="008625C3"/>
    <w:rsid w:val="00864F71"/>
    <w:rsid w:val="00880048"/>
    <w:rsid w:val="00881351"/>
    <w:rsid w:val="008824F1"/>
    <w:rsid w:val="00886B7C"/>
    <w:rsid w:val="00890536"/>
    <w:rsid w:val="008A354E"/>
    <w:rsid w:val="008A388F"/>
    <w:rsid w:val="008A4021"/>
    <w:rsid w:val="008B0161"/>
    <w:rsid w:val="008B3015"/>
    <w:rsid w:val="008B7E03"/>
    <w:rsid w:val="008C1CB8"/>
    <w:rsid w:val="008C2FE8"/>
    <w:rsid w:val="008C5C70"/>
    <w:rsid w:val="008C69BA"/>
    <w:rsid w:val="008D2A8F"/>
    <w:rsid w:val="008D3C37"/>
    <w:rsid w:val="008E516F"/>
    <w:rsid w:val="008F13C7"/>
    <w:rsid w:val="008F15EC"/>
    <w:rsid w:val="008F7417"/>
    <w:rsid w:val="00930A64"/>
    <w:rsid w:val="00932206"/>
    <w:rsid w:val="00932F0E"/>
    <w:rsid w:val="00933DD8"/>
    <w:rsid w:val="00941DDC"/>
    <w:rsid w:val="00942A6D"/>
    <w:rsid w:val="009434F3"/>
    <w:rsid w:val="00946B89"/>
    <w:rsid w:val="009672BF"/>
    <w:rsid w:val="00972A13"/>
    <w:rsid w:val="00973B2B"/>
    <w:rsid w:val="009742F3"/>
    <w:rsid w:val="00981380"/>
    <w:rsid w:val="00987F50"/>
    <w:rsid w:val="00992386"/>
    <w:rsid w:val="009A2C4E"/>
    <w:rsid w:val="009A520E"/>
    <w:rsid w:val="009A5B0E"/>
    <w:rsid w:val="009B097E"/>
    <w:rsid w:val="009B4578"/>
    <w:rsid w:val="009C2C91"/>
    <w:rsid w:val="009C4A33"/>
    <w:rsid w:val="009C5868"/>
    <w:rsid w:val="009D44B6"/>
    <w:rsid w:val="009D5675"/>
    <w:rsid w:val="009E632C"/>
    <w:rsid w:val="009F12C3"/>
    <w:rsid w:val="009F4EA0"/>
    <w:rsid w:val="009F4FF6"/>
    <w:rsid w:val="00A00565"/>
    <w:rsid w:val="00A126EF"/>
    <w:rsid w:val="00A13426"/>
    <w:rsid w:val="00A1388F"/>
    <w:rsid w:val="00A14E08"/>
    <w:rsid w:val="00A20623"/>
    <w:rsid w:val="00A228C6"/>
    <w:rsid w:val="00A24F9B"/>
    <w:rsid w:val="00A33E2D"/>
    <w:rsid w:val="00A346E3"/>
    <w:rsid w:val="00A37075"/>
    <w:rsid w:val="00A477F4"/>
    <w:rsid w:val="00A53290"/>
    <w:rsid w:val="00A5439D"/>
    <w:rsid w:val="00A55605"/>
    <w:rsid w:val="00A56371"/>
    <w:rsid w:val="00A709D5"/>
    <w:rsid w:val="00A72D33"/>
    <w:rsid w:val="00A734F2"/>
    <w:rsid w:val="00A83963"/>
    <w:rsid w:val="00A83A50"/>
    <w:rsid w:val="00A83A69"/>
    <w:rsid w:val="00A83D83"/>
    <w:rsid w:val="00A86473"/>
    <w:rsid w:val="00A93641"/>
    <w:rsid w:val="00A94EE1"/>
    <w:rsid w:val="00AA759E"/>
    <w:rsid w:val="00AB0B12"/>
    <w:rsid w:val="00AB108D"/>
    <w:rsid w:val="00AB2566"/>
    <w:rsid w:val="00AB506C"/>
    <w:rsid w:val="00AB7179"/>
    <w:rsid w:val="00AC074A"/>
    <w:rsid w:val="00AC1632"/>
    <w:rsid w:val="00AC3EB4"/>
    <w:rsid w:val="00AC4A99"/>
    <w:rsid w:val="00AD1035"/>
    <w:rsid w:val="00AD637A"/>
    <w:rsid w:val="00AE78F1"/>
    <w:rsid w:val="00AF36E1"/>
    <w:rsid w:val="00B02825"/>
    <w:rsid w:val="00B04EBC"/>
    <w:rsid w:val="00B0720F"/>
    <w:rsid w:val="00B07AFB"/>
    <w:rsid w:val="00B109B1"/>
    <w:rsid w:val="00B20FB8"/>
    <w:rsid w:val="00B312B6"/>
    <w:rsid w:val="00B33EA2"/>
    <w:rsid w:val="00B34C35"/>
    <w:rsid w:val="00B36FAF"/>
    <w:rsid w:val="00B37571"/>
    <w:rsid w:val="00B41FCA"/>
    <w:rsid w:val="00B43F93"/>
    <w:rsid w:val="00B51EF9"/>
    <w:rsid w:val="00B535F7"/>
    <w:rsid w:val="00B53E24"/>
    <w:rsid w:val="00B544D2"/>
    <w:rsid w:val="00B55510"/>
    <w:rsid w:val="00B55589"/>
    <w:rsid w:val="00B607D9"/>
    <w:rsid w:val="00B60D38"/>
    <w:rsid w:val="00B72F19"/>
    <w:rsid w:val="00B72F38"/>
    <w:rsid w:val="00B75418"/>
    <w:rsid w:val="00B8710A"/>
    <w:rsid w:val="00B90652"/>
    <w:rsid w:val="00B9405A"/>
    <w:rsid w:val="00BA2908"/>
    <w:rsid w:val="00BA4E0F"/>
    <w:rsid w:val="00BB10B5"/>
    <w:rsid w:val="00BB1812"/>
    <w:rsid w:val="00BB25B5"/>
    <w:rsid w:val="00BB38FE"/>
    <w:rsid w:val="00BB3BD6"/>
    <w:rsid w:val="00BB4439"/>
    <w:rsid w:val="00BB5A0D"/>
    <w:rsid w:val="00BC1419"/>
    <w:rsid w:val="00BD0FDD"/>
    <w:rsid w:val="00BD3826"/>
    <w:rsid w:val="00BD480E"/>
    <w:rsid w:val="00BD5089"/>
    <w:rsid w:val="00BD5E70"/>
    <w:rsid w:val="00BE060A"/>
    <w:rsid w:val="00BE1F8F"/>
    <w:rsid w:val="00BE4619"/>
    <w:rsid w:val="00BE4CDE"/>
    <w:rsid w:val="00BE6E82"/>
    <w:rsid w:val="00BE7C98"/>
    <w:rsid w:val="00BE7CEB"/>
    <w:rsid w:val="00BF2A6F"/>
    <w:rsid w:val="00BF515B"/>
    <w:rsid w:val="00C106E7"/>
    <w:rsid w:val="00C1115E"/>
    <w:rsid w:val="00C1349B"/>
    <w:rsid w:val="00C1439E"/>
    <w:rsid w:val="00C208D9"/>
    <w:rsid w:val="00C20C5F"/>
    <w:rsid w:val="00C22E17"/>
    <w:rsid w:val="00C33E45"/>
    <w:rsid w:val="00C35D0C"/>
    <w:rsid w:val="00C37CFF"/>
    <w:rsid w:val="00C4062D"/>
    <w:rsid w:val="00C40C1B"/>
    <w:rsid w:val="00C500FB"/>
    <w:rsid w:val="00C52BB2"/>
    <w:rsid w:val="00C60E93"/>
    <w:rsid w:val="00C62208"/>
    <w:rsid w:val="00C75645"/>
    <w:rsid w:val="00C8088E"/>
    <w:rsid w:val="00C84232"/>
    <w:rsid w:val="00C90B3B"/>
    <w:rsid w:val="00C938B2"/>
    <w:rsid w:val="00C97C28"/>
    <w:rsid w:val="00CA42C4"/>
    <w:rsid w:val="00CB7A56"/>
    <w:rsid w:val="00CC133C"/>
    <w:rsid w:val="00CD642D"/>
    <w:rsid w:val="00CD77C7"/>
    <w:rsid w:val="00CE3BC9"/>
    <w:rsid w:val="00CE3DF2"/>
    <w:rsid w:val="00CF118F"/>
    <w:rsid w:val="00CF5840"/>
    <w:rsid w:val="00D00EFB"/>
    <w:rsid w:val="00D06430"/>
    <w:rsid w:val="00D10054"/>
    <w:rsid w:val="00D10DCC"/>
    <w:rsid w:val="00D21EA0"/>
    <w:rsid w:val="00D2554D"/>
    <w:rsid w:val="00D30DB1"/>
    <w:rsid w:val="00D438D5"/>
    <w:rsid w:val="00D47C1E"/>
    <w:rsid w:val="00D5285F"/>
    <w:rsid w:val="00D56669"/>
    <w:rsid w:val="00D639D1"/>
    <w:rsid w:val="00D63A44"/>
    <w:rsid w:val="00D64043"/>
    <w:rsid w:val="00D64A77"/>
    <w:rsid w:val="00D65B3E"/>
    <w:rsid w:val="00D67EE9"/>
    <w:rsid w:val="00D73575"/>
    <w:rsid w:val="00D74940"/>
    <w:rsid w:val="00D80F9A"/>
    <w:rsid w:val="00D824FE"/>
    <w:rsid w:val="00D8323B"/>
    <w:rsid w:val="00D842B0"/>
    <w:rsid w:val="00D86AC3"/>
    <w:rsid w:val="00D924BF"/>
    <w:rsid w:val="00D93F0C"/>
    <w:rsid w:val="00D96220"/>
    <w:rsid w:val="00D96D72"/>
    <w:rsid w:val="00D971F5"/>
    <w:rsid w:val="00DA05BC"/>
    <w:rsid w:val="00DA08C5"/>
    <w:rsid w:val="00DB1B16"/>
    <w:rsid w:val="00DB7E9B"/>
    <w:rsid w:val="00DC423A"/>
    <w:rsid w:val="00DD0202"/>
    <w:rsid w:val="00DD205A"/>
    <w:rsid w:val="00DD64D4"/>
    <w:rsid w:val="00DE1AF9"/>
    <w:rsid w:val="00DE24EB"/>
    <w:rsid w:val="00DE34BE"/>
    <w:rsid w:val="00E04E91"/>
    <w:rsid w:val="00E06741"/>
    <w:rsid w:val="00E103EE"/>
    <w:rsid w:val="00E12B2B"/>
    <w:rsid w:val="00E1407E"/>
    <w:rsid w:val="00E21902"/>
    <w:rsid w:val="00E22EDA"/>
    <w:rsid w:val="00E26410"/>
    <w:rsid w:val="00E2698F"/>
    <w:rsid w:val="00E34238"/>
    <w:rsid w:val="00E3676F"/>
    <w:rsid w:val="00E3795D"/>
    <w:rsid w:val="00E43248"/>
    <w:rsid w:val="00E51BEC"/>
    <w:rsid w:val="00E55A65"/>
    <w:rsid w:val="00E55BC7"/>
    <w:rsid w:val="00E70CE3"/>
    <w:rsid w:val="00E74397"/>
    <w:rsid w:val="00E85819"/>
    <w:rsid w:val="00E904E5"/>
    <w:rsid w:val="00E9336D"/>
    <w:rsid w:val="00E94A42"/>
    <w:rsid w:val="00EB3C6D"/>
    <w:rsid w:val="00EB4DC3"/>
    <w:rsid w:val="00EB6383"/>
    <w:rsid w:val="00EB7D55"/>
    <w:rsid w:val="00EB7E64"/>
    <w:rsid w:val="00EC332C"/>
    <w:rsid w:val="00EC34CD"/>
    <w:rsid w:val="00ED028F"/>
    <w:rsid w:val="00ED2BF0"/>
    <w:rsid w:val="00EE3087"/>
    <w:rsid w:val="00EE5028"/>
    <w:rsid w:val="00EF10A2"/>
    <w:rsid w:val="00EF1F7D"/>
    <w:rsid w:val="00EF59EA"/>
    <w:rsid w:val="00F05D87"/>
    <w:rsid w:val="00F07D93"/>
    <w:rsid w:val="00F12621"/>
    <w:rsid w:val="00F15678"/>
    <w:rsid w:val="00F15DFC"/>
    <w:rsid w:val="00F23F32"/>
    <w:rsid w:val="00F24227"/>
    <w:rsid w:val="00F27850"/>
    <w:rsid w:val="00F32167"/>
    <w:rsid w:val="00F376EA"/>
    <w:rsid w:val="00F47F44"/>
    <w:rsid w:val="00F530B7"/>
    <w:rsid w:val="00F549B5"/>
    <w:rsid w:val="00F569F1"/>
    <w:rsid w:val="00F620AF"/>
    <w:rsid w:val="00F62202"/>
    <w:rsid w:val="00F675AD"/>
    <w:rsid w:val="00F73084"/>
    <w:rsid w:val="00F73119"/>
    <w:rsid w:val="00F75ECE"/>
    <w:rsid w:val="00F82D65"/>
    <w:rsid w:val="00F8764F"/>
    <w:rsid w:val="00F91409"/>
    <w:rsid w:val="00F92E45"/>
    <w:rsid w:val="00F93F98"/>
    <w:rsid w:val="00FB3731"/>
    <w:rsid w:val="00FC6ECA"/>
    <w:rsid w:val="00FD54FB"/>
    <w:rsid w:val="00FE4701"/>
    <w:rsid w:val="00FE6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3B6ED"/>
  <w15:docId w15:val="{B29251CC-4E09-40B2-9A7E-A502D9172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1B3"/>
    <w:pPr>
      <w:spacing w:after="0" w:line="240" w:lineRule="auto"/>
      <w:ind w:firstLine="709"/>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6AAD"/>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1B6AAD"/>
    <w:pPr>
      <w:tabs>
        <w:tab w:val="center" w:pos="4677"/>
        <w:tab w:val="right" w:pos="9355"/>
      </w:tabs>
    </w:pPr>
  </w:style>
  <w:style w:type="character" w:customStyle="1" w:styleId="a5">
    <w:name w:val="Верхний колонтитул Знак"/>
    <w:basedOn w:val="a0"/>
    <w:link w:val="a4"/>
    <w:uiPriority w:val="99"/>
    <w:rsid w:val="001B6AAD"/>
    <w:rPr>
      <w:rFonts w:ascii="Calibri" w:eastAsia="Times New Roman" w:hAnsi="Calibri" w:cs="Calibri"/>
    </w:rPr>
  </w:style>
  <w:style w:type="paragraph" w:styleId="a6">
    <w:name w:val="footer"/>
    <w:basedOn w:val="a"/>
    <w:link w:val="a7"/>
    <w:uiPriority w:val="99"/>
    <w:unhideWhenUsed/>
    <w:rsid w:val="00810833"/>
    <w:pPr>
      <w:tabs>
        <w:tab w:val="center" w:pos="4677"/>
        <w:tab w:val="right" w:pos="9355"/>
      </w:tabs>
    </w:pPr>
  </w:style>
  <w:style w:type="character" w:customStyle="1" w:styleId="a7">
    <w:name w:val="Нижний колонтитул Знак"/>
    <w:basedOn w:val="a0"/>
    <w:link w:val="a6"/>
    <w:uiPriority w:val="99"/>
    <w:rsid w:val="00810833"/>
    <w:rPr>
      <w:rFonts w:ascii="Calibri" w:eastAsia="Times New Roman" w:hAnsi="Calibri" w:cs="Calibri"/>
    </w:rPr>
  </w:style>
  <w:style w:type="paragraph" w:styleId="a8">
    <w:name w:val="List Paragraph"/>
    <w:basedOn w:val="a"/>
    <w:uiPriority w:val="34"/>
    <w:qFormat/>
    <w:rsid w:val="003656CE"/>
    <w:pPr>
      <w:ind w:left="720"/>
      <w:contextualSpacing/>
    </w:pPr>
  </w:style>
  <w:style w:type="paragraph" w:styleId="a9">
    <w:name w:val="Balloon Text"/>
    <w:basedOn w:val="a"/>
    <w:link w:val="aa"/>
    <w:uiPriority w:val="99"/>
    <w:semiHidden/>
    <w:unhideWhenUsed/>
    <w:rsid w:val="00A83A50"/>
    <w:rPr>
      <w:rFonts w:ascii="Tahoma" w:hAnsi="Tahoma" w:cs="Tahoma"/>
      <w:sz w:val="16"/>
      <w:szCs w:val="16"/>
    </w:rPr>
  </w:style>
  <w:style w:type="character" w:customStyle="1" w:styleId="aa">
    <w:name w:val="Текст выноски Знак"/>
    <w:basedOn w:val="a0"/>
    <w:link w:val="a9"/>
    <w:uiPriority w:val="99"/>
    <w:semiHidden/>
    <w:rsid w:val="00A83A50"/>
    <w:rPr>
      <w:rFonts w:ascii="Tahoma" w:eastAsia="Times New Roman" w:hAnsi="Tahoma" w:cs="Tahoma"/>
      <w:sz w:val="16"/>
      <w:szCs w:val="16"/>
    </w:rPr>
  </w:style>
  <w:style w:type="paragraph" w:styleId="ab">
    <w:name w:val="Revision"/>
    <w:hidden/>
    <w:uiPriority w:val="99"/>
    <w:semiHidden/>
    <w:rsid w:val="00773A30"/>
    <w:pPr>
      <w:spacing w:after="0" w:line="240" w:lineRule="auto"/>
    </w:pPr>
    <w:rPr>
      <w:rFonts w:ascii="Times New Roman" w:eastAsia="Times New Roman" w:hAnsi="Times New Roman" w:cs="Calibri"/>
      <w:sz w:val="28"/>
    </w:rPr>
  </w:style>
  <w:style w:type="character" w:styleId="ac">
    <w:name w:val="Hyperlink"/>
    <w:basedOn w:val="a0"/>
    <w:uiPriority w:val="99"/>
    <w:unhideWhenUsed/>
    <w:rsid w:val="00773A30"/>
    <w:rPr>
      <w:color w:val="0000FF"/>
      <w:u w:val="single"/>
    </w:rPr>
  </w:style>
  <w:style w:type="table" w:customStyle="1" w:styleId="2">
    <w:name w:val="Сетка таблицы2"/>
    <w:basedOn w:val="a1"/>
    <w:next w:val="a3"/>
    <w:uiPriority w:val="59"/>
    <w:rsid w:val="00773A30"/>
    <w:pPr>
      <w:spacing w:after="0" w:line="240" w:lineRule="auto"/>
    </w:pPr>
    <w:rPr>
      <w:rFonts w:ascii="Times New Roman" w:hAnsi="Times New Roman" w:cs="Times New Roman"/>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73A30"/>
    <w:rPr>
      <w:sz w:val="16"/>
      <w:szCs w:val="16"/>
    </w:rPr>
  </w:style>
  <w:style w:type="paragraph" w:styleId="ae">
    <w:name w:val="annotation text"/>
    <w:basedOn w:val="a"/>
    <w:link w:val="af"/>
    <w:uiPriority w:val="99"/>
    <w:unhideWhenUsed/>
    <w:rsid w:val="00773A30"/>
    <w:rPr>
      <w:sz w:val="20"/>
      <w:szCs w:val="20"/>
    </w:rPr>
  </w:style>
  <w:style w:type="character" w:customStyle="1" w:styleId="af">
    <w:name w:val="Текст примечания Знак"/>
    <w:basedOn w:val="a0"/>
    <w:link w:val="ae"/>
    <w:uiPriority w:val="99"/>
    <w:rsid w:val="00773A30"/>
    <w:rPr>
      <w:rFonts w:ascii="Times New Roman" w:eastAsia="Times New Roman" w:hAnsi="Times New Roman" w:cs="Calibri"/>
      <w:sz w:val="20"/>
      <w:szCs w:val="20"/>
    </w:rPr>
  </w:style>
  <w:style w:type="paragraph" w:styleId="af0">
    <w:name w:val="annotation subject"/>
    <w:basedOn w:val="ae"/>
    <w:next w:val="ae"/>
    <w:link w:val="af1"/>
    <w:uiPriority w:val="99"/>
    <w:semiHidden/>
    <w:unhideWhenUsed/>
    <w:rsid w:val="00773A30"/>
    <w:rPr>
      <w:b/>
      <w:bCs/>
    </w:rPr>
  </w:style>
  <w:style w:type="character" w:customStyle="1" w:styleId="af1">
    <w:name w:val="Тема примечания Знак"/>
    <w:basedOn w:val="af"/>
    <w:link w:val="af0"/>
    <w:uiPriority w:val="99"/>
    <w:semiHidden/>
    <w:rsid w:val="00773A30"/>
    <w:rPr>
      <w:rFonts w:ascii="Times New Roman" w:eastAsia="Times New Roman" w:hAnsi="Times New Roman" w:cs="Calibri"/>
      <w:b/>
      <w:bCs/>
      <w:sz w:val="20"/>
      <w:szCs w:val="20"/>
    </w:rPr>
  </w:style>
  <w:style w:type="paragraph" w:customStyle="1" w:styleId="ConsPlusTitle">
    <w:name w:val="ConsPlusTitle"/>
    <w:uiPriority w:val="99"/>
    <w:rsid w:val="00773A30"/>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Normal">
    <w:name w:val="ConsPlusNormal"/>
    <w:rsid w:val="00773A30"/>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Default">
    <w:name w:val="Default"/>
    <w:uiPriority w:val="99"/>
    <w:rsid w:val="00773A3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2">
    <w:name w:val="FollowedHyperlink"/>
    <w:basedOn w:val="a0"/>
    <w:uiPriority w:val="99"/>
    <w:semiHidden/>
    <w:unhideWhenUsed/>
    <w:rsid w:val="00773A30"/>
    <w:rPr>
      <w:color w:val="800080" w:themeColor="followedHyperlink"/>
      <w:u w:val="single"/>
    </w:rPr>
  </w:style>
  <w:style w:type="table" w:customStyle="1" w:styleId="1">
    <w:name w:val="Сетка таблицы1"/>
    <w:basedOn w:val="a1"/>
    <w:next w:val="a3"/>
    <w:uiPriority w:val="59"/>
    <w:rsid w:val="00D67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AD52E7206EEBD2B49E3125B9D1412E47300A2B59162B82CA0CFE9F308782879315B1704A5B84350324B100E39596C7BBDB487A1DB731BC58s2e8K" TargetMode="External"/><Relationship Id="rId18" Type="http://schemas.openxmlformats.org/officeDocument/2006/relationships/hyperlink" Target="consultantplus://offline/ref=EB46747CFFBC445E5369DBEB3479614121EC0B2A3341B88C702CB4E1ECD1B1EA76576C8A135AB152C7E05077456BB7F05EE294F9F459E337S6C9O"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webSettings" Target="webSettings.xml"/><Relationship Id="rId12" Type="http://schemas.openxmlformats.org/officeDocument/2006/relationships/hyperlink" Target="consultantplus://offline/ref=AD52E7206EEBD2B49E3125B9D1412E47300A2B59162B82CA0CFE9F308782879315B1704A5B8435032BB100E39596C7BBDB487A1DB731BC58s2e8K" TargetMode="External"/><Relationship Id="rId17" Type="http://schemas.openxmlformats.org/officeDocument/2006/relationships/hyperlink" Target="consultantplus://offline/ref=EB46747CFFBC445E5369DBEB3479614121EC0B2A3341B88C702CB4E1ECD1B1EA76576C8A135AB152C2E05077456BB7F05EE294F9F459E337S6C9O" TargetMode="External"/><Relationship Id="rId2" Type="http://schemas.openxmlformats.org/officeDocument/2006/relationships/customXml" Target="../customXml/item2.xml"/><Relationship Id="rId16" Type="http://schemas.openxmlformats.org/officeDocument/2006/relationships/hyperlink" Target="consultantplus://offline/ref=EB46747CFFBC445E5369DBEB3479614121EC0B2A3341B88C702CB4E1ECD1B1EA76576C8E115DB05B97BA40730C3CBFEC5BF58AF2EA59SEC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61B1FD3FFB2908581E1FCCE767CE34D44A3DCFAC170EA76E4131C2DFB127E78D2CFFBEEF1AF2ADAA4C7B1B6E28u76A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consultantplus://offline/ref=EB46747CFFBC445E5369DBEB3479614121EC0B2A3341B88C702CB4E1ECD1B1EA76576C8D1553B05B97BA40730C3CBFEC5BF58AF2EA59SEC2O" TargetMode="External"/><Relationship Id="rId23" Type="http://schemas.openxmlformats.org/officeDocument/2006/relationships/fontTable" Target="fontTable.xml"/><Relationship Id="rId10" Type="http://schemas.openxmlformats.org/officeDocument/2006/relationships/hyperlink" Target="consultantplus://offline/ref=61B1FD3FFB2908581E1FCCE767CE34D44A30C4AF100CA76E4131C2DFB127E78D2CFFBEEF1AF2ADAA4C7B1B6E28u76AN" TargetMode="External"/><Relationship Id="rId19" Type="http://schemas.openxmlformats.org/officeDocument/2006/relationships/hyperlink" Target="consultantplus://offline/ref=03932C7E952171CA995DED9A9963CE2636721CF7A46FBCAF19294092CCE021B1040BB8D9249FE7781159758A4A4E6781A89C6F96C9415CE1E5D6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consultantplus://offline/ref=1A977A5C458AB0719AB87E7F28019B27A53C461E7C14A9161421D685044163876EC779A663A2889F25B506277B98D145D987919DC0AEE21CH6q1K" TargetMode="External"/><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ilov\Documents\TMP\&#1064;&#1072;&#1073;&#1083;&#1086;&#1085;&#1099;%20&#1076;&#1086;&#1082;&#1091;&#1084;&#1077;&#1085;&#1090;&#1086;&#1074;\&#1064;&#1072;&#1073;&#1083;&#1086;&#1085;%20&#1087;&#1086;&#1089;&#1090;&#1072;&#1085;&#1086;&#1074;&#1083;&#1077;&#1085;&#1080;&#1103;%20&#1055;&#1088;&#1072;&#1074;&#1080;&#1090;&#1077;&#1083;&#1100;&#1089;&#1090;&#1074;&#1072;%20&#1086;&#1073;&#1083;&#1072;&#1089;&#1090;&#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652DC89D47FB74683366416A31888CB" ma:contentTypeVersion="46" ma:contentTypeDescription="Создание документа." ma:contentTypeScope="" ma:versionID="ccf62732e08525b243b6311c0a3cd460">
  <xsd:schema xmlns:xsd="http://www.w3.org/2001/XMLSchema" xmlns:xs="http://www.w3.org/2001/XMLSchema" xmlns:p="http://schemas.microsoft.com/office/2006/metadata/properties" xmlns:ns2="67a9cb4f-e58d-445a-8e0b-2b8d792f9e38" xmlns:ns3="081b8c99-5a1b-4ba1-9a3e-0d0cea83319e" xmlns:ns4="e2080b48-eafa-461e-b501-38555d38caa1" xmlns:ns5="5256eb8c-d5dd-498a-ad6f-7fa801666f9a" xmlns:ns6="05bb7913-6745-425b-9415-f9dbd3e56b95" xmlns:ns7="1e82c985-6cf2-4d43-b8b5-a430af7accc6" xmlns:ns8="bc1d99f4-2047-4b43-99f0-e8f2a593a624" xmlns:ns9="a853e5a8-fa1e-4dd3-a1b5-1604bfb35b05" xmlns:ns10="af44e648-6311-40f1-ad37-1234555fd9ba" targetNamespace="http://schemas.microsoft.com/office/2006/metadata/properties" ma:root="true" ma:fieldsID="44bc4240dfa2ae4ca7bfd92925a29b0e" ns2:_="" ns3:_="" ns4:_="" ns5:_="" ns6:_="" ns7:_="" ns8:_="" ns9:_="" ns10:_="">
    <xsd:import namespace="67a9cb4f-e58d-445a-8e0b-2b8d792f9e38"/>
    <xsd:import namespace="081b8c99-5a1b-4ba1-9a3e-0d0cea83319e"/>
    <xsd:import namespace="e2080b48-eafa-461e-b501-38555d38caa1"/>
    <xsd:import namespace="5256eb8c-d5dd-498a-ad6f-7fa801666f9a"/>
    <xsd:import namespace="05bb7913-6745-425b-9415-f9dbd3e56b95"/>
    <xsd:import namespace="1e82c985-6cf2-4d43-b8b5-a430af7accc6"/>
    <xsd:import namespace="bc1d99f4-2047-4b43-99f0-e8f2a593a624"/>
    <xsd:import namespace="a853e5a8-fa1e-4dd3-a1b5-1604bfb35b05"/>
    <xsd:import namespace="af44e648-6311-40f1-ad37-1234555fd9ba"/>
    <xsd:element name="properties">
      <xsd:complexType>
        <xsd:sequence>
          <xsd:element name="documentManagement">
            <xsd:complexType>
              <xsd:all>
                <xsd:element ref="ns2:organ"/>
                <xsd:element ref="ns3:approvaldate"/>
                <xsd:element ref="ns3:number"/>
                <xsd:element ref="ns4:kind"/>
                <xsd:element ref="ns5:status"/>
                <xsd:element ref="ns6:meaning" minOccurs="0"/>
                <xsd:element ref="ns3:enddate" minOccurs="0"/>
                <xsd:element ref="ns3:publication" minOccurs="0"/>
                <xsd:element ref="ns3:dateedition" minOccurs="0"/>
                <xsd:element ref="ns3:dateaddindb"/>
                <xsd:element ref="ns3:informstring" minOccurs="0"/>
                <xsd:element ref="ns7:theme" minOccurs="0"/>
                <xsd:element ref="ns3:notes0" minOccurs="0"/>
                <xsd:element ref="ns3:redactiondate" minOccurs="0"/>
                <xsd:element ref="ns8:type" minOccurs="0"/>
                <xsd:element ref="ns3:operinform" minOccurs="0"/>
                <xsd:element ref="ns3:NMinusta" minOccurs="0"/>
                <xsd:element ref="ns3:dateminusta" minOccurs="0"/>
                <xsd:element ref="ns9:lastredaction" minOccurs="0"/>
                <xsd:element ref="ns3:DID" minOccurs="0"/>
                <xsd:element ref="ns9:link" minOccurs="0"/>
                <xsd:element ref="ns3:islastredaction" minOccurs="0"/>
                <xsd:element ref="ns10:num" minOccurs="0"/>
                <xsd:element ref="ns10:numik" minOccurs="0"/>
                <xsd:element ref="ns9:bigtitle" minOccurs="0"/>
                <xsd:element ref="ns9:beginac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9cb4f-e58d-445a-8e0b-2b8d792f9e38" elementFormDefault="qualified">
    <xsd:import namespace="http://schemas.microsoft.com/office/2006/documentManagement/types"/>
    <xsd:import namespace="http://schemas.microsoft.com/office/infopath/2007/PartnerControls"/>
    <xsd:element name="organ" ma:index="1" ma:displayName="Принявший орган" ma:description="" ma:list="{67a9cb4f-e58d-445a-8e0b-2b8d792f9e38}" ma:internalName="organ"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1b8c99-5a1b-4ba1-9a3e-0d0cea83319e" elementFormDefault="qualified">
    <xsd:import namespace="http://schemas.microsoft.com/office/2006/documentManagement/types"/>
    <xsd:import namespace="http://schemas.microsoft.com/office/infopath/2007/PartnerControls"/>
    <xsd:element name="approvaldate" ma:index="2" ma:displayName="Дата принятия" ma:format="DateOnly" ma:internalName="approvaldate">
      <xsd:simpleType>
        <xsd:restriction base="dms:DateTime"/>
      </xsd:simpleType>
    </xsd:element>
    <xsd:element name="number" ma:index="3" ma:displayName="Номер документа" ma:internalName="number">
      <xsd:simpleType>
        <xsd:restriction base="dms:Text">
          <xsd:maxLength value="255"/>
        </xsd:restriction>
      </xsd:simpleType>
    </xsd:element>
    <xsd:element name="enddate" ma:index="7" nillable="true" ma:displayName="Дата окончания действия" ma:format="DateOnly" ma:internalName="enddate">
      <xsd:simpleType>
        <xsd:restriction base="dms:DateTime"/>
      </xsd:simpleType>
    </xsd:element>
    <xsd:element name="publication" ma:index="8" nillable="true" ma:displayName="Опубликование" ma:internalName="publication">
      <xsd:simpleType>
        <xsd:restriction base="dms:Note">
          <xsd:maxLength value="255"/>
        </xsd:restriction>
      </xsd:simpleType>
    </xsd:element>
    <xsd:element name="dateedition" ma:index="9" nillable="true" ma:displayName="Дата изменения" ma:format="DateOnly" ma:internalName="dateedition">
      <xsd:simpleType>
        <xsd:restriction base="dms:DateTime"/>
      </xsd:simpleType>
    </xsd:element>
    <xsd:element name="dateaddindb" ma:index="10" ma:displayName="Дата внесения в БД" ma:format="DateOnly" ma:internalName="dateaddindb">
      <xsd:simpleType>
        <xsd:restriction base="dms:DateTime"/>
      </xsd:simpleType>
    </xsd:element>
    <xsd:element name="informstring" ma:index="11" nillable="true" ma:displayName="Информационная строка" ma:internalName="informstring">
      <xsd:simpleType>
        <xsd:restriction base="dms:Note">
          <xsd:maxLength value="255"/>
        </xsd:restriction>
      </xsd:simpleType>
    </xsd:element>
    <xsd:element name="notes0" ma:index="13" nillable="true" ma:displayName="Примечания" ma:internalName="notes0">
      <xsd:simpleType>
        <xsd:restriction base="dms:Note">
          <xsd:maxLength value="255"/>
        </xsd:restriction>
      </xsd:simpleType>
    </xsd:element>
    <xsd:element name="redactiondate" ma:index="14" nillable="true" ma:displayName="Дата редакции" ma:format="DateOnly" ma:internalName="redactiondate">
      <xsd:simpleType>
        <xsd:restriction base="dms:DateTime"/>
      </xsd:simpleType>
    </xsd:element>
    <xsd:element name="operinform" ma:index="16" nillable="true" ma:displayName="Оперативная информация" ma:internalName="operinform">
      <xsd:simpleType>
        <xsd:restriction base="dms:Note">
          <xsd:maxLength value="255"/>
        </xsd:restriction>
      </xsd:simpleType>
    </xsd:element>
    <xsd:element name="NMinusta" ma:index="17" nillable="true" ma:displayName="N рег Минюста" ma:internalName="NMinusta">
      <xsd:simpleType>
        <xsd:restriction base="dms:Text"/>
      </xsd:simpleType>
    </xsd:element>
    <xsd:element name="dateminusta" ma:index="18" nillable="true" ma:displayName="Дата рег Минюста" ma:format="DateOnly" ma:internalName="dateminusta">
      <xsd:simpleType>
        <xsd:restriction base="dms:DateTime"/>
      </xsd:simpleType>
    </xsd:element>
    <xsd:element name="DID" ma:index="20" nillable="true" ma:displayName="DID" ma:indexed="true" ma:internalName="DID">
      <xsd:simpleType>
        <xsd:restriction base="dms:Text">
          <xsd:maxLength value="255"/>
        </xsd:restriction>
      </xsd:simpleType>
    </xsd:element>
    <xsd:element name="islastredaction" ma:index="22" nillable="true" ma:displayName="Последняя версия" ma:internalName="islastredac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080b48-eafa-461e-b501-38555d38caa1" elementFormDefault="qualified">
    <xsd:import namespace="http://schemas.microsoft.com/office/2006/documentManagement/types"/>
    <xsd:import namespace="http://schemas.microsoft.com/office/infopath/2007/PartnerControls"/>
    <xsd:element name="kind" ma:index="4" ma:displayName="Вид документа" ma:description="" ma:list="{e2080b48-eafa-461e-b501-38555d38caa1}" ma:internalName="kind"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256eb8c-d5dd-498a-ad6f-7fa801666f9a" elementFormDefault="qualified">
    <xsd:import namespace="http://schemas.microsoft.com/office/2006/documentManagement/types"/>
    <xsd:import namespace="http://schemas.microsoft.com/office/infopath/2007/PartnerControls"/>
    <xsd:element name="status" ma:index="5" ma:displayName="Статус" ma:description="" ma:list="{5256eb8c-d5dd-498a-ad6f-7fa801666f9a}" ma:internalName="status"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5bb7913-6745-425b-9415-f9dbd3e56b95" elementFormDefault="qualified">
    <xsd:import namespace="http://schemas.microsoft.com/office/2006/documentManagement/types"/>
    <xsd:import namespace="http://schemas.microsoft.com/office/infopath/2007/PartnerControls"/>
    <xsd:element name="meaning" ma:index="6" nillable="true" ma:displayName="Значимость" ma:description="" ma:list="{05bb7913-6745-425b-9415-f9dbd3e56b95}" ma:internalName="meaning"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1e82c985-6cf2-4d43-b8b5-a430af7accc6" elementFormDefault="qualified">
    <xsd:import namespace="http://schemas.microsoft.com/office/2006/documentManagement/types"/>
    <xsd:import namespace="http://schemas.microsoft.com/office/infopath/2007/PartnerControls"/>
    <xsd:element name="theme" ma:index="12" nillable="true" ma:displayName="Тематика" ma:description="" ma:list="{1e82c985-6cf2-4d43-b8b5-a430af7accc6}" ma:internalName="theme" ma:showField="Title" ma:web="{5d2bba26-f353-416b-97e9-0dfc55be53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1d99f4-2047-4b43-99f0-e8f2a593a624" elementFormDefault="qualified">
    <xsd:import namespace="http://schemas.microsoft.com/office/2006/documentManagement/types"/>
    <xsd:import namespace="http://schemas.microsoft.com/office/infopath/2007/PartnerControls"/>
    <xsd:element name="type" ma:index="15" nillable="true" ma:displayName="Тип документа" ma:description="" ma:list="{bc1d99f4-2047-4b43-99f0-e8f2a593a624}" ma:internalName="type"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853e5a8-fa1e-4dd3-a1b5-1604bfb35b05" elementFormDefault="qualified">
    <xsd:import namespace="http://schemas.microsoft.com/office/2006/documentManagement/types"/>
    <xsd:import namespace="http://schemas.microsoft.com/office/infopath/2007/PartnerControls"/>
    <xsd:element name="lastredaction" ma:index="19" nillable="true" ma:displayName="Последняя редакция" ma:description="" ma:list="{a853e5a8-fa1e-4dd3-a1b5-1604bfb35b05}" ma:internalName="lastredaction" ma:showField="Title" ma:web="{5d2bba26-f353-416b-97e9-0dfc55be53ea}">
      <xsd:simpleType>
        <xsd:restriction base="dms:Lookup"/>
      </xsd:simpleType>
    </xsd:element>
    <xsd:element name="link" ma:index="21" nillable="true" ma:displayName="Ссылки" ma:description="" ma:list="{a853e5a8-fa1e-4dd3-a1b5-1604bfb35b05}" ma:internalName="link" ma:showField="Title" ma:web="{5d2bba26-f353-416b-97e9-0dfc55be53ea}">
      <xsd:simpleType>
        <xsd:restriction base="dms:Lookup"/>
      </xsd:simpleType>
    </xsd:element>
    <xsd:element name="bigtitle" ma:index="32" nillable="true" ma:displayName="bigtitle" ma:internalName="bigtitle">
      <xsd:simpleType>
        <xsd:restriction base="dms:Note"/>
      </xsd:simpleType>
    </xsd:element>
    <xsd:element name="beginactiondate" ma:index="33" nillable="true" ma:displayName="Дата начала действия" ma:format="DateOnly" ma:internalName="beginac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f44e648-6311-40f1-ad37-1234555fd9ba" elementFormDefault="qualified">
    <xsd:import namespace="http://schemas.microsoft.com/office/2006/documentManagement/types"/>
    <xsd:import namespace="http://schemas.microsoft.com/office/infopath/2007/PartnerControls"/>
    <xsd:element name="num" ma:index="30" nillable="true" ma:displayName="num" ma:decimals="0" ma:internalName="num">
      <xsd:simpleType>
        <xsd:restriction base="dms:Number"/>
      </xsd:simpleType>
    </xsd:element>
    <xsd:element name="numik" ma:index="31" nillable="true" ma:displayName="numik" ma:internalName="numik">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Тип контента"/>
        <xsd:element ref="dc:title" minOccurs="0" maxOccurs="1" ma:index="23"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DID xmlns="081b8c99-5a1b-4ba1-9a3e-0d0cea83319e" xsi:nil="true"/>
    <dateaddindb xmlns="081b8c99-5a1b-4ba1-9a3e-0d0cea83319e">2021-12-01T20:00:00+00:00</dateaddindb>
    <dateminusta xmlns="081b8c99-5a1b-4ba1-9a3e-0d0cea83319e" xsi:nil="true"/>
    <numik xmlns="af44e648-6311-40f1-ad37-1234555fd9ba">831</numik>
    <kind xmlns="e2080b48-eafa-461e-b501-38555d38caa1">79</kind>
    <num xmlns="af44e648-6311-40f1-ad37-1234555fd9ba">831</num>
    <beginactiondate xmlns="a853e5a8-fa1e-4dd3-a1b5-1604bfb35b05">2021-12-31T20:00:00+00:00</beginactiondate>
    <approvaldate xmlns="081b8c99-5a1b-4ba1-9a3e-0d0cea83319e">2021-11-30T20:00:00+00:00</approvaldate>
    <bigtitle xmlns="a853e5a8-fa1e-4dd3-a1b5-1604bfb35b05">Об утверждении Положения о региональном государственном контроле (надзоре) за соблюдением законодательства об архивном деле и о признании утратившими силу и частично утратившими силу отдельных постановлений Правительства области (с изменениями на 24 декабря 2025 года)</bigtitle>
    <NMinusta xmlns="081b8c99-5a1b-4ba1-9a3e-0d0cea83319e" xsi:nil="true"/>
    <link xmlns="a853e5a8-fa1e-4dd3-a1b5-1604bfb35b05" xsi:nil="true"/>
    <islastredaction xmlns="081b8c99-5a1b-4ba1-9a3e-0d0cea83319e">true</islastredaction>
    <enddate xmlns="081b8c99-5a1b-4ba1-9a3e-0d0cea83319e" xsi:nil="true"/>
    <publication xmlns="081b8c99-5a1b-4ba1-9a3e-0d0cea83319e" xsi:nil="true"/>
    <redactiondate xmlns="081b8c99-5a1b-4ba1-9a3e-0d0cea83319e">2025-12-23T20:00:00+00:00</redactiondate>
    <status xmlns="5256eb8c-d5dd-498a-ad6f-7fa801666f9a">34</status>
    <organ xmlns="67a9cb4f-e58d-445a-8e0b-2b8d792f9e38">218</organ>
    <type xmlns="bc1d99f4-2047-4b43-99f0-e8f2a593a624">103</type>
    <notes0 xmlns="081b8c99-5a1b-4ba1-9a3e-0d0cea83319e" xsi:nil="true"/>
    <informstring xmlns="081b8c99-5a1b-4ba1-9a3e-0d0cea83319e" xsi:nil="true"/>
    <theme xmlns="1e82c985-6cf2-4d43-b8b5-a430af7accc6"/>
    <meaning xmlns="05bb7913-6745-425b-9415-f9dbd3e56b95" xsi:nil="true"/>
    <lastredaction xmlns="a853e5a8-fa1e-4dd3-a1b5-1604bfb35b05" xsi:nil="true"/>
    <number xmlns="081b8c99-5a1b-4ba1-9a3e-0d0cea83319e">831-п</number>
    <dateedition xmlns="081b8c99-5a1b-4ba1-9a3e-0d0cea83319e" xsi:nil="true"/>
    <operinform xmlns="081b8c99-5a1b-4ba1-9a3e-0d0cea8331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C6A99-CA60-4345-8AFD-43292D860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9cb4f-e58d-445a-8e0b-2b8d792f9e38"/>
    <ds:schemaRef ds:uri="081b8c99-5a1b-4ba1-9a3e-0d0cea83319e"/>
    <ds:schemaRef ds:uri="e2080b48-eafa-461e-b501-38555d38caa1"/>
    <ds:schemaRef ds:uri="5256eb8c-d5dd-498a-ad6f-7fa801666f9a"/>
    <ds:schemaRef ds:uri="05bb7913-6745-425b-9415-f9dbd3e56b95"/>
    <ds:schemaRef ds:uri="1e82c985-6cf2-4d43-b8b5-a430af7accc6"/>
    <ds:schemaRef ds:uri="bc1d99f4-2047-4b43-99f0-e8f2a593a624"/>
    <ds:schemaRef ds:uri="a853e5a8-fa1e-4dd3-a1b5-1604bfb35b05"/>
    <ds:schemaRef ds:uri="af44e648-6311-40f1-ad37-1234555fd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AA6B1-B820-4615-9FFE-D4B99919C37A}">
  <ds:schemaRefs>
    <ds:schemaRef ds:uri="http://schemas.microsoft.com/office/2006/metadata/properties"/>
    <ds:schemaRef ds:uri="081b8c99-5a1b-4ba1-9a3e-0d0cea83319e"/>
    <ds:schemaRef ds:uri="af44e648-6311-40f1-ad37-1234555fd9ba"/>
    <ds:schemaRef ds:uri="e2080b48-eafa-461e-b501-38555d38caa1"/>
    <ds:schemaRef ds:uri="a853e5a8-fa1e-4dd3-a1b5-1604bfb35b05"/>
    <ds:schemaRef ds:uri="5256eb8c-d5dd-498a-ad6f-7fa801666f9a"/>
    <ds:schemaRef ds:uri="67a9cb4f-e58d-445a-8e0b-2b8d792f9e38"/>
    <ds:schemaRef ds:uri="bc1d99f4-2047-4b43-99f0-e8f2a593a624"/>
    <ds:schemaRef ds:uri="1e82c985-6cf2-4d43-b8b5-a430af7accc6"/>
    <ds:schemaRef ds:uri="05bb7913-6745-425b-9415-f9dbd3e56b95"/>
  </ds:schemaRefs>
</ds:datastoreItem>
</file>

<file path=customXml/itemProps3.xml><?xml version="1.0" encoding="utf-8"?>
<ds:datastoreItem xmlns:ds="http://schemas.openxmlformats.org/officeDocument/2006/customXml" ds:itemID="{920D0BB6-27CA-410E-AF42-5571CDCB77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Правительства области.dotx</Template>
  <TotalTime>30</TotalTime>
  <Pages>34</Pages>
  <Words>11925</Words>
  <Characters>67975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79741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Травкина Светлана Николаевна</dc:creator>
  <cp:keywords/>
  <dc:description/>
  <cp:lastModifiedBy>Травкина Светлана Николаевна</cp:lastModifiedBy>
  <cp:revision>4</cp:revision>
  <cp:lastPrinted>2021-10-05T07:58:00Z</cp:lastPrinted>
  <dcterms:created xsi:type="dcterms:W3CDTF">2026-07-27T08:24:00Z</dcterms:created>
  <dcterms:modified xsi:type="dcterms:W3CDTF">2026-07-27T08:54:00Z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Заголовок">
    <vt:lpwstr>[Заголовок]</vt:lpwstr>
  </property>
  <property fmtid="{D5CDD505-2E9C-101B-9397-08002B2CF9AE}" pid="3" name="SYS_CODE_DIRECTUM">
    <vt:lpwstr>DIRECTUM</vt:lpwstr>
  </property>
  <property fmtid="{D5CDD505-2E9C-101B-9397-08002B2CF9AE}" pid="4" name="Наименование">
    <vt:lpwstr>Шаблон постановления Правительства области</vt:lpwstr>
  </property>
  <property fmtid="{D5CDD505-2E9C-101B-9397-08002B2CF9AE}" pid="5" name="Содержание">
    <vt:lpwstr>Об утверждении Положения о региональном государственном контроле (надзоре) за соблюдением законодательства об архивном деле и о признании утратившими силу и частично утратившими силу отдельных постановлений Правительства области</vt:lpwstr>
  </property>
  <property fmtid="{D5CDD505-2E9C-101B-9397-08002B2CF9AE}" pid="6" name="INSTALL_ID">
    <vt:lpwstr>34115</vt:lpwstr>
  </property>
  <property fmtid="{D5CDD505-2E9C-101B-9397-08002B2CF9AE}" pid="7" name="ContentTypeId">
    <vt:lpwstr>0x0101004652DC89D47FB74683366416A31888CB</vt:lpwstr>
  </property>
</Properties>
</file>